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47B4A" w14:textId="50C4EBE9" w:rsidR="00176FBE" w:rsidRPr="00260BD4" w:rsidRDefault="00FE5810" w:rsidP="00104E4C">
      <w:pPr>
        <w:pStyle w:val="HeadingA"/>
        <w:spacing w:before="0" w:after="0" w:line="240" w:lineRule="auto"/>
        <w:rPr>
          <w:color w:val="00DCFF" w:themeColor="accent3"/>
          <w:lang w:val="id-ID"/>
        </w:rPr>
      </w:pPr>
      <w:r w:rsidRPr="00260BD4">
        <w:rPr>
          <w:noProof/>
          <w:color w:val="auto"/>
          <w:lang w:val="id-ID"/>
        </w:rPr>
        <w:drawing>
          <wp:anchor distT="0" distB="424815" distL="114300" distR="114300" simplePos="0" relativeHeight="251658241" behindDoc="0" locked="0" layoutInCell="1" allowOverlap="1" wp14:anchorId="58453085" wp14:editId="4D2094D7">
            <wp:simplePos x="0" y="0"/>
            <wp:positionH relativeFrom="page">
              <wp:posOffset>426085</wp:posOffset>
            </wp:positionH>
            <wp:positionV relativeFrom="page">
              <wp:posOffset>738505</wp:posOffset>
            </wp:positionV>
            <wp:extent cx="1472400" cy="424800"/>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472400" cy="42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2206" w:rsidRPr="00260BD4">
        <w:rPr>
          <w:color w:val="auto"/>
          <w:lang w:val="id-ID"/>
        </w:rPr>
        <w:t>Skills for Inclusive Digital Participation</w:t>
      </w:r>
      <w:r w:rsidR="005F27B1" w:rsidRPr="00260BD4">
        <w:rPr>
          <w:color w:val="auto"/>
          <w:lang w:val="id-ID"/>
        </w:rPr>
        <w:t xml:space="preserve"> </w:t>
      </w:r>
      <w:r w:rsidR="00D12F4C" w:rsidRPr="00260BD4">
        <w:rPr>
          <w:color w:val="auto"/>
          <w:lang w:val="id-ID"/>
        </w:rPr>
        <w:t>(</w:t>
      </w:r>
      <w:r w:rsidR="00CD2206" w:rsidRPr="00260BD4">
        <w:rPr>
          <w:color w:val="auto"/>
          <w:lang w:val="id-ID"/>
        </w:rPr>
        <w:t>SIDP</w:t>
      </w:r>
      <w:r w:rsidR="00D12F4C" w:rsidRPr="00260BD4">
        <w:rPr>
          <w:color w:val="auto"/>
          <w:lang w:val="id-ID"/>
        </w:rPr>
        <w:t>)</w:t>
      </w:r>
      <w:r w:rsidR="00D12F4C" w:rsidRPr="00260BD4">
        <w:rPr>
          <w:color w:val="00DCFF" w:themeColor="accent3"/>
          <w:lang w:val="id-ID"/>
        </w:rPr>
        <w:t xml:space="preserve"> </w:t>
      </w:r>
    </w:p>
    <w:p w14:paraId="1949001E" w14:textId="77777777" w:rsidR="00176FBE" w:rsidRPr="00260BD4" w:rsidRDefault="00176FBE" w:rsidP="00104E4C">
      <w:pPr>
        <w:pStyle w:val="HeadingA"/>
        <w:spacing w:before="0" w:after="0" w:line="240" w:lineRule="auto"/>
        <w:rPr>
          <w:color w:val="00DCFF" w:themeColor="accent3"/>
          <w:lang w:val="id-ID"/>
        </w:rPr>
      </w:pPr>
    </w:p>
    <w:p w14:paraId="76DEA543" w14:textId="4A818B18" w:rsidR="00104E4C" w:rsidRPr="00260BD4" w:rsidRDefault="00437307" w:rsidP="00104E4C">
      <w:pPr>
        <w:pStyle w:val="HeadingA"/>
        <w:spacing w:before="0" w:after="0" w:line="240" w:lineRule="auto"/>
        <w:rPr>
          <w:color w:val="310B7D" w:themeColor="text2" w:themeTint="E6"/>
          <w:lang w:val="id-ID"/>
        </w:rPr>
      </w:pPr>
      <w:r w:rsidRPr="00260BD4">
        <w:rPr>
          <w:color w:val="310B7D" w:themeColor="text2" w:themeTint="E6"/>
          <w:lang w:val="id-ID"/>
        </w:rPr>
        <w:t>Innovation in Training Award</w:t>
      </w:r>
    </w:p>
    <w:p w14:paraId="7F4AAEE1" w14:textId="77777777" w:rsidR="003140C7" w:rsidRPr="00260BD4" w:rsidRDefault="001B2E1D" w:rsidP="001F2942">
      <w:pPr>
        <w:rPr>
          <w:color w:val="230859" w:themeColor="text2"/>
          <w:lang w:val="id-ID"/>
        </w:rPr>
      </w:pPr>
      <w:r w:rsidRPr="00260BD4">
        <w:rPr>
          <w:noProof/>
          <w:color w:val="230859" w:themeColor="text2"/>
          <w:lang w:val="id-ID"/>
        </w:rPr>
        <mc:AlternateContent>
          <mc:Choice Requires="wps">
            <w:drawing>
              <wp:anchor distT="0" distB="0" distL="114300" distR="114300" simplePos="0" relativeHeight="251658240" behindDoc="0" locked="0" layoutInCell="1" allowOverlap="0" wp14:anchorId="45291094" wp14:editId="536DC878">
                <wp:simplePos x="0" y="0"/>
                <wp:positionH relativeFrom="column">
                  <wp:posOffset>6985</wp:posOffset>
                </wp:positionH>
                <wp:positionV relativeFrom="paragraph">
                  <wp:posOffset>116840</wp:posOffset>
                </wp:positionV>
                <wp:extent cx="500400" cy="0"/>
                <wp:effectExtent l="19050" t="19050" r="33020" b="19050"/>
                <wp:wrapThrough wrapText="bothSides">
                  <wp:wrapPolygon edited="0">
                    <wp:start x="-822" y="-1"/>
                    <wp:lineTo x="-822" y="-1"/>
                    <wp:lineTo x="22203" y="-1"/>
                    <wp:lineTo x="22203" y="-1"/>
                    <wp:lineTo x="-822" y="-1"/>
                  </wp:wrapPolygon>
                </wp:wrapThrough>
                <wp:docPr id="1" name="Straight Connector 1"/>
                <wp:cNvGraphicFramePr/>
                <a:graphic xmlns:a="http://schemas.openxmlformats.org/drawingml/2006/main">
                  <a:graphicData uri="http://schemas.microsoft.com/office/word/2010/wordprocessingShape">
                    <wps:wsp>
                      <wps:cNvCnPr/>
                      <wps:spPr>
                        <a:xfrm>
                          <a:off x="0" y="0"/>
                          <a:ext cx="500400" cy="0"/>
                        </a:xfrm>
                        <a:prstGeom prst="line">
                          <a:avLst/>
                        </a:prstGeom>
                        <a:ln w="38100" cap="rnd" cmpd="sng">
                          <a:solidFill>
                            <a:schemeClr val="tx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xmlns:a="http://schemas.openxmlformats.org/drawingml/2006/main" xmlns:pic="http://schemas.openxmlformats.org/drawingml/2006/picture" xmlns:a14="http://schemas.microsoft.com/office/drawing/2010/main">
            <w:pict>
              <v:line id="Straight Connector 1"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o:allowoverlap="f" strokecolor="#230859 [3215]" strokeweight="3pt" from=".55pt,9.2pt" to="39.95pt,9.2pt" w14:anchorId="65465C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">
                <v:stroke endcap="round"/>
                <w10:wrap type="through"/>
              </v:line>
            </w:pict>
          </mc:Fallback>
        </mc:AlternateContent>
      </w:r>
    </w:p>
    <w:p w14:paraId="299B0DB3" w14:textId="442F219B" w:rsidR="003C5E57" w:rsidRPr="00260BD4" w:rsidRDefault="00034330" w:rsidP="008B572D">
      <w:pPr>
        <w:pStyle w:val="CoverTitle"/>
        <w:spacing w:after="0" w:line="240" w:lineRule="auto"/>
        <w:rPr>
          <w:color w:val="310B7D" w:themeColor="text2" w:themeTint="E6"/>
          <w:sz w:val="46"/>
          <w:szCs w:val="46"/>
          <w:lang w:val="id-ID"/>
        </w:rPr>
      </w:pPr>
      <w:r w:rsidRPr="00260BD4">
        <w:rPr>
          <w:color w:val="310B7D" w:themeColor="text2" w:themeTint="E6"/>
          <w:sz w:val="46"/>
          <w:szCs w:val="46"/>
          <w:lang w:val="id-ID"/>
        </w:rPr>
        <w:t xml:space="preserve">Formulir </w:t>
      </w:r>
      <w:r w:rsidR="00501013">
        <w:rPr>
          <w:color w:val="310B7D" w:themeColor="text2" w:themeTint="E6"/>
          <w:sz w:val="46"/>
          <w:szCs w:val="46"/>
          <w:lang w:val="id-ID"/>
        </w:rPr>
        <w:t>Pendaftaran</w:t>
      </w:r>
    </w:p>
    <w:p w14:paraId="3A838F50" w14:textId="3331EDCE" w:rsidR="008B572D" w:rsidRPr="00260BD4" w:rsidRDefault="008B572D" w:rsidP="008B572D">
      <w:pPr>
        <w:pStyle w:val="CoverTitle"/>
        <w:spacing w:after="0" w:line="240" w:lineRule="auto"/>
        <w:rPr>
          <w:rStyle w:val="normaltextrun"/>
          <w:color w:val="230859" w:themeColor="text2"/>
          <w:sz w:val="56"/>
          <w:szCs w:val="56"/>
          <w:lang w:val="id-ID"/>
        </w:rPr>
      </w:pPr>
    </w:p>
    <w:p w14:paraId="6889C717" w14:textId="58A753B2" w:rsidR="00147E06" w:rsidRPr="00260BD4" w:rsidRDefault="00147E06" w:rsidP="00147E06">
      <w:pPr>
        <w:spacing w:after="0" w:line="264" w:lineRule="auto"/>
        <w:textAlignment w:val="baseline"/>
        <w:rPr>
          <w:rFonts w:eastAsia="Times New Roman" w:cs="Arial"/>
          <w:b/>
          <w:bCs/>
          <w:color w:val="000000" w:themeColor="text1"/>
          <w:lang w:val="id-ID" w:eastAsia="en-GB" w:bidi="th-TH"/>
        </w:rPr>
      </w:pPr>
      <w:r w:rsidRPr="00260BD4">
        <w:rPr>
          <w:rFonts w:eastAsia="Times New Roman" w:cs="Arial"/>
          <w:b/>
          <w:bCs/>
          <w:color w:val="000000" w:themeColor="text1"/>
          <w:lang w:val="id-ID" w:eastAsia="en-GB" w:bidi="th-TH"/>
        </w:rPr>
        <w:t>P</w:t>
      </w:r>
      <w:r w:rsidR="00034330" w:rsidRPr="00260BD4">
        <w:rPr>
          <w:rFonts w:eastAsia="Times New Roman" w:cs="Arial"/>
          <w:b/>
          <w:bCs/>
          <w:color w:val="000000" w:themeColor="text1"/>
          <w:lang w:val="id-ID" w:eastAsia="en-GB" w:bidi="th-TH"/>
        </w:rPr>
        <w:t xml:space="preserve">emberitahuan Privasi </w:t>
      </w:r>
      <w:r w:rsidR="00AB0252" w:rsidRPr="00260BD4">
        <w:rPr>
          <w:rFonts w:eastAsia="Times New Roman" w:cs="Arial"/>
          <w:b/>
          <w:bCs/>
          <w:color w:val="000000" w:themeColor="text1"/>
          <w:lang w:val="id-ID" w:eastAsia="en-GB" w:bidi="th-TH"/>
        </w:rPr>
        <w:t xml:space="preserve">&amp; </w:t>
      </w:r>
      <w:r w:rsidR="00034330" w:rsidRPr="00260BD4">
        <w:rPr>
          <w:rFonts w:eastAsia="Times New Roman" w:cs="Arial"/>
          <w:b/>
          <w:bCs/>
          <w:color w:val="000000" w:themeColor="text1"/>
          <w:lang w:val="id-ID" w:eastAsia="en-GB" w:bidi="th-TH"/>
        </w:rPr>
        <w:t>Perlindungan Data</w:t>
      </w:r>
    </w:p>
    <w:p w14:paraId="08A7B505" w14:textId="77777777" w:rsidR="00147E06" w:rsidRPr="00260BD4" w:rsidRDefault="00147E06" w:rsidP="00147E06">
      <w:pPr>
        <w:spacing w:after="0" w:line="264" w:lineRule="auto"/>
        <w:textAlignment w:val="baseline"/>
        <w:rPr>
          <w:rFonts w:eastAsia="Times New Roman" w:cs="Arial"/>
          <w:color w:val="000000" w:themeColor="text1"/>
          <w:lang w:val="id-ID" w:eastAsia="en-GB" w:bidi="th-TH"/>
        </w:rPr>
      </w:pPr>
    </w:p>
    <w:p w14:paraId="24D8375E" w14:textId="431BA74F" w:rsidR="00147E06" w:rsidRPr="00260BD4" w:rsidRDefault="005B5F10" w:rsidP="008A6B36">
      <w:pPr>
        <w:spacing w:after="0"/>
        <w:textAlignment w:val="baseline"/>
        <w:rPr>
          <w:rFonts w:eastAsia="Times New Roman" w:cs="Arial"/>
          <w:color w:val="000000" w:themeColor="text1"/>
          <w:sz w:val="22"/>
          <w:szCs w:val="22"/>
          <w:lang w:val="id-ID" w:eastAsia="en-GB" w:bidi="th-TH"/>
        </w:rPr>
      </w:pPr>
      <w:r w:rsidRPr="00260BD4">
        <w:rPr>
          <w:lang w:val="id-ID"/>
        </w:rPr>
        <w:t xml:space="preserve">British </w:t>
      </w:r>
      <w:r w:rsidR="00034330" w:rsidRPr="00260BD4">
        <w:rPr>
          <w:lang w:val="id-ID"/>
        </w:rPr>
        <w:t xml:space="preserve">Council dan para mitranya di Inggris mematuhi UK GDPR, UK Data Protection Act 2018, serta undang-undang perlindungan data di negara lain yang memenuhi standar yang diakui secara internasional. British Council akan menggunakan informasi yang Anda berikan untuk memproses pengajuan, </w:t>
      </w:r>
      <w:r w:rsidRPr="00260BD4">
        <w:rPr>
          <w:lang w:val="id-ID"/>
        </w:rPr>
        <w:t>menentukan</w:t>
      </w:r>
      <w:r w:rsidR="00034330" w:rsidRPr="00260BD4">
        <w:rPr>
          <w:lang w:val="id-ID"/>
        </w:rPr>
        <w:t xml:space="preserve"> penerima penghargaan, serta </w:t>
      </w:r>
      <w:r w:rsidRPr="00260BD4">
        <w:rPr>
          <w:lang w:val="id-ID"/>
        </w:rPr>
        <w:t>melakukan pemantauan</w:t>
      </w:r>
      <w:r w:rsidR="00034330" w:rsidRPr="00260BD4">
        <w:rPr>
          <w:lang w:val="id-ID"/>
        </w:rPr>
        <w:t xml:space="preserve"> dan </w:t>
      </w:r>
      <w:r w:rsidRPr="00260BD4">
        <w:rPr>
          <w:lang w:val="id-ID"/>
        </w:rPr>
        <w:t>peninjauan terhadap</w:t>
      </w:r>
      <w:r w:rsidR="00034330" w:rsidRPr="00260BD4">
        <w:rPr>
          <w:lang w:val="id-ID"/>
        </w:rPr>
        <w:t xml:space="preserve"> penghargaan yang diberikan. Dasar hukum pemrosesan informasi Anda adalah persetujuan Anda terhadap syarat dan ketentuan pengajuan kami.</w:t>
      </w:r>
    </w:p>
    <w:p w14:paraId="15D0CD9E" w14:textId="77777777" w:rsidR="00147E06" w:rsidRPr="00260BD4" w:rsidRDefault="00147E06" w:rsidP="00147E06">
      <w:pPr>
        <w:pStyle w:val="ListParagraph"/>
        <w:spacing w:after="0" w:line="264" w:lineRule="auto"/>
        <w:ind w:left="360"/>
        <w:textAlignment w:val="baseline"/>
        <w:rPr>
          <w:rFonts w:eastAsia="Times New Roman" w:cs="Arial"/>
          <w:color w:val="000000" w:themeColor="text1"/>
          <w:lang w:val="id-ID" w:eastAsia="en-GB" w:bidi="th-TH"/>
        </w:rPr>
      </w:pPr>
    </w:p>
    <w:p w14:paraId="066CF048" w14:textId="581D888A" w:rsidR="00147E06" w:rsidRPr="00260BD4" w:rsidRDefault="00034330" w:rsidP="008A6B36">
      <w:pPr>
        <w:spacing w:after="0"/>
        <w:textAlignment w:val="baseline"/>
        <w:rPr>
          <w:rFonts w:eastAsia="Times New Roman" w:cs="Arial"/>
          <w:color w:val="000000" w:themeColor="text1"/>
          <w:lang w:val="id-ID" w:eastAsia="en-GB" w:bidi="th-TH"/>
        </w:rPr>
      </w:pPr>
      <w:r w:rsidRPr="00260BD4">
        <w:rPr>
          <w:lang w:val="id-ID"/>
        </w:rPr>
        <w:t>Kami dapat membagikan seluruh data pengajuan kepada mitra pendana untuk membantu pengelolaan proses pengajuan. Kami juga dapat membagikan data nonpribadi tertentu kepada lembaga yang bertanggung jawab atas pemantauan dan evaluasi Innovation in Training Award.</w:t>
      </w:r>
    </w:p>
    <w:p w14:paraId="1C4AB162" w14:textId="77777777" w:rsidR="00147E06" w:rsidRPr="00260BD4" w:rsidRDefault="00147E06" w:rsidP="008A6B36">
      <w:pPr>
        <w:pStyle w:val="ListParagraph"/>
        <w:spacing w:after="0"/>
        <w:ind w:left="360"/>
        <w:textAlignment w:val="baseline"/>
        <w:rPr>
          <w:rFonts w:eastAsia="Times New Roman" w:cs="Arial"/>
          <w:color w:val="000000" w:themeColor="text1"/>
          <w:lang w:val="id-ID" w:eastAsia="en-GB" w:bidi="th-TH"/>
        </w:rPr>
      </w:pPr>
      <w:r w:rsidRPr="00260BD4">
        <w:rPr>
          <w:rFonts w:eastAsia="Times New Roman" w:cs="Arial"/>
          <w:color w:val="000000" w:themeColor="text1"/>
          <w:lang w:val="id-ID" w:eastAsia="en-GB" w:bidi="th-TH"/>
        </w:rPr>
        <w:t> </w:t>
      </w:r>
    </w:p>
    <w:p w14:paraId="7883AB0E" w14:textId="61625731" w:rsidR="00147E06" w:rsidRPr="00260BD4" w:rsidRDefault="00034330" w:rsidP="008A6B36">
      <w:pPr>
        <w:spacing w:after="0"/>
        <w:textAlignment w:val="baseline"/>
        <w:rPr>
          <w:rFonts w:eastAsia="Times New Roman" w:cs="Arial"/>
          <w:color w:val="000000" w:themeColor="text1"/>
          <w:lang w:val="id-ID" w:eastAsia="en-GB" w:bidi="th-TH"/>
        </w:rPr>
      </w:pPr>
      <w:r w:rsidRPr="00260BD4">
        <w:rPr>
          <w:lang w:val="id-ID"/>
        </w:rPr>
        <w:t>Informasi Anda tidak akan digunakan atau dibagikan tanpa persetujuan khusus dari Anda. British Council dan para mitranya berhak memublikasikan dan membagikan informasi agregat yang telah dianonimkan kepada para pemangku kepentingan.</w:t>
      </w:r>
      <w:r w:rsidRPr="00260BD4">
        <w:rPr>
          <w:rFonts w:eastAsia="Times New Roman" w:cs="Arial"/>
          <w:color w:val="000000" w:themeColor="text1"/>
          <w:lang w:val="id-ID" w:eastAsia="en-GB" w:bidi="th-TH"/>
        </w:rPr>
        <w:t xml:space="preserve"> </w:t>
      </w:r>
      <w:r w:rsidR="00147E06" w:rsidRPr="00260BD4">
        <w:rPr>
          <w:rFonts w:eastAsia="Times New Roman" w:cs="Arial"/>
          <w:color w:val="000000" w:themeColor="text1"/>
          <w:lang w:val="id-ID" w:eastAsia="en-GB" w:bidi="th-TH"/>
        </w:rPr>
        <w:t>  </w:t>
      </w:r>
    </w:p>
    <w:p w14:paraId="6E46299A" w14:textId="77777777" w:rsidR="00147E06" w:rsidRPr="00260BD4" w:rsidRDefault="00147E06" w:rsidP="008A6B36">
      <w:pPr>
        <w:pStyle w:val="ListParagraph"/>
        <w:spacing w:after="0"/>
        <w:ind w:left="360"/>
        <w:textAlignment w:val="baseline"/>
        <w:rPr>
          <w:rFonts w:eastAsia="Times New Roman" w:cs="Arial"/>
          <w:color w:val="000000" w:themeColor="text1"/>
          <w:lang w:val="id-ID" w:eastAsia="en-GB" w:bidi="th-TH"/>
        </w:rPr>
      </w:pPr>
      <w:r w:rsidRPr="00260BD4">
        <w:rPr>
          <w:rFonts w:eastAsia="Times New Roman" w:cs="Arial"/>
          <w:color w:val="000000" w:themeColor="text1"/>
          <w:lang w:val="id-ID" w:eastAsia="en-GB" w:bidi="th-TH"/>
        </w:rPr>
        <w:t> </w:t>
      </w:r>
    </w:p>
    <w:p w14:paraId="14B6D9FB" w14:textId="22F9FD29" w:rsidR="00147E06" w:rsidRPr="00260BD4" w:rsidRDefault="00034330" w:rsidP="008A6B36">
      <w:pPr>
        <w:spacing w:after="0"/>
        <w:textAlignment w:val="baseline"/>
        <w:rPr>
          <w:rFonts w:eastAsia="Times New Roman" w:cs="Arial"/>
          <w:color w:val="000000" w:themeColor="text1"/>
          <w:lang w:val="id-ID" w:eastAsia="en-GB" w:bidi="th-TH"/>
        </w:rPr>
      </w:pPr>
      <w:r w:rsidRPr="00260BD4">
        <w:rPr>
          <w:lang w:val="id-ID"/>
        </w:rPr>
        <w:t>Data peserta, apabila dikumpulkan, digunakan untuk keperluan pemantauan, evaluasi, dan statistik. Informasi mengenai jenis kelamin dan negara asal, apabila dikumpulkan, hanya digunakan untuk keperluan statistik. Jika perlu menghubungi Anda, kami akan menggunakan informasi kontak yang telah Anda berikan.</w:t>
      </w:r>
    </w:p>
    <w:p w14:paraId="1E600711" w14:textId="1BD99EAC" w:rsidR="00147E06" w:rsidRPr="00260BD4" w:rsidRDefault="00034330" w:rsidP="008A6B36">
      <w:pPr>
        <w:spacing w:after="0"/>
        <w:textAlignment w:val="baseline"/>
        <w:rPr>
          <w:rFonts w:eastAsia="Times New Roman" w:cs="Arial"/>
          <w:lang w:val="id-ID" w:eastAsia="en-GB" w:bidi="th-TH"/>
        </w:rPr>
      </w:pPr>
      <w:r w:rsidRPr="00260BD4">
        <w:rPr>
          <w:lang w:val="id-ID"/>
        </w:rPr>
        <w:t>Berdasarkan undang-undang perlindungan data Inggris, Anda berhak meminta salinan informasi yang kami simpan mengenai Anda serta meminta kami memperbaiki ketidakakuratan dalam informasi tersebut. Untuk memperoleh informasi lebih lanjut, silakan hubungi kantor British Council setempat atau kunjungi situs web kami:</w:t>
      </w:r>
      <w:r w:rsidR="000E38DF" w:rsidRPr="00260BD4">
        <w:rPr>
          <w:lang w:val="id-ID"/>
        </w:rPr>
        <w:t xml:space="preserve"> </w:t>
      </w:r>
      <w:r w:rsidR="00147E06" w:rsidRPr="00260BD4">
        <w:rPr>
          <w:rFonts w:eastAsia="Times New Roman" w:cs="Arial"/>
          <w:color w:val="FF00C8"/>
          <w:lang w:val="id-ID" w:eastAsia="en-GB" w:bidi="th-TH"/>
        </w:rPr>
        <w:t>http://www.britishcouncil.org/privacy-cookies/data-protection</w:t>
      </w:r>
      <w:r w:rsidR="00147E06" w:rsidRPr="00260BD4">
        <w:rPr>
          <w:rFonts w:eastAsia="Times New Roman" w:cs="Arial"/>
          <w:lang w:val="id-ID" w:eastAsia="en-GB" w:bidi="th-TH"/>
        </w:rPr>
        <w:t>.</w:t>
      </w:r>
      <w:r w:rsidR="000E38DF" w:rsidRPr="00260BD4">
        <w:rPr>
          <w:rFonts w:eastAsia="Times New Roman" w:cs="Arial"/>
          <w:lang w:val="id-ID" w:eastAsia="en-GB" w:bidi="th-TH"/>
        </w:rPr>
        <w:t xml:space="preserve"> </w:t>
      </w:r>
      <w:r w:rsidR="000E38DF" w:rsidRPr="00260BD4">
        <w:rPr>
          <w:lang w:val="id-ID"/>
        </w:rPr>
        <w:t>Kami akan menyimpan informasi Anda selama tujuh tahun setelah proyek berakhir.</w:t>
      </w:r>
      <w:r w:rsidR="00147E06" w:rsidRPr="00260BD4">
        <w:rPr>
          <w:rFonts w:eastAsia="Times New Roman" w:cs="Arial"/>
          <w:lang w:val="id-ID" w:eastAsia="en-GB" w:bidi="th-TH"/>
        </w:rPr>
        <w:t> </w:t>
      </w:r>
    </w:p>
    <w:p w14:paraId="5C359E19" w14:textId="77777777" w:rsidR="001A7484" w:rsidRPr="00260BD4" w:rsidRDefault="001A7484" w:rsidP="008A6B36">
      <w:pPr>
        <w:spacing w:after="0"/>
        <w:textAlignment w:val="baseline"/>
        <w:rPr>
          <w:rFonts w:eastAsia="Times New Roman" w:cs="Arial"/>
          <w:lang w:val="id-ID" w:eastAsia="en-GB" w:bidi="th-TH"/>
        </w:rPr>
      </w:pPr>
    </w:p>
    <w:p w14:paraId="46667FCF" w14:textId="1DF23D9A" w:rsidR="001A7484" w:rsidRPr="00260BD4" w:rsidRDefault="00A203D2" w:rsidP="008A6B36">
      <w:pPr>
        <w:rPr>
          <w:bCs/>
          <w:lang w:val="id-ID"/>
        </w:rPr>
      </w:pPr>
      <w:r w:rsidRPr="00260BD4">
        <w:rPr>
          <w:lang w:val="id-ID"/>
        </w:rPr>
        <w:t xml:space="preserve">Sebelum mengisi formulir pendaftaran ini, harap membaca </w:t>
      </w:r>
      <w:r w:rsidRPr="00260BD4">
        <w:rPr>
          <w:b/>
          <w:lang w:val="id-ID"/>
        </w:rPr>
        <w:t>Kerangka Acuan Kerja Innovation in Training Award</w:t>
      </w:r>
      <w:r w:rsidRPr="00260BD4">
        <w:rPr>
          <w:lang w:val="id-ID"/>
        </w:rPr>
        <w:t xml:space="preserve"> untuk memperoleh informasi lengkap mengenai persyaratan kelayakan serta panduan penting yang dapat membantu Anda menyusun pengajuan yang kuat. Harap </w:t>
      </w:r>
      <w:r w:rsidRPr="00260BD4">
        <w:rPr>
          <w:lang w:val="id-ID"/>
        </w:rPr>
        <w:lastRenderedPageBreak/>
        <w:t xml:space="preserve">kirimkan formulir pendaftaran yang telah diisi beserta dokumen pendukung ke  </w:t>
      </w:r>
      <w:hyperlink r:id="rId12" w:history="1">
        <w:r w:rsidR="004476A0" w:rsidRPr="00260BD4">
          <w:rPr>
            <w:rStyle w:val="Hyperlink"/>
            <w:color w:val="0070C0"/>
            <w:lang w:val="id-ID"/>
          </w:rPr>
          <w:t>society.indonesia@britishcouncil.org</w:t>
        </w:r>
      </w:hyperlink>
      <w:r w:rsidR="001A7484" w:rsidRPr="00260BD4">
        <w:rPr>
          <w:lang w:val="id-ID"/>
        </w:rPr>
        <w:t xml:space="preserve"> </w:t>
      </w:r>
      <w:r w:rsidRPr="00260BD4">
        <w:rPr>
          <w:lang w:val="id-ID"/>
        </w:rPr>
        <w:t>paling lambat</w:t>
      </w:r>
      <w:r w:rsidR="001A7484" w:rsidRPr="00260BD4">
        <w:rPr>
          <w:lang w:val="id-ID"/>
        </w:rPr>
        <w:t xml:space="preserve"> </w:t>
      </w:r>
      <w:r w:rsidR="00A035FF">
        <w:rPr>
          <w:b/>
          <w:bCs/>
          <w:lang w:val="id-ID"/>
        </w:rPr>
        <w:t>11 O</w:t>
      </w:r>
      <w:r w:rsidR="00376864">
        <w:rPr>
          <w:b/>
          <w:bCs/>
          <w:lang w:val="id-ID"/>
        </w:rPr>
        <w:t>ktober 2026</w:t>
      </w:r>
    </w:p>
    <w:tbl>
      <w:tblPr>
        <w:tblStyle w:val="TableGrid"/>
        <w:tblW w:w="0" w:type="auto"/>
        <w:tblLook w:val="04A0" w:firstRow="1" w:lastRow="0" w:firstColumn="1" w:lastColumn="0" w:noHBand="0" w:noVBand="1"/>
      </w:tblPr>
      <w:tblGrid>
        <w:gridCol w:w="5100"/>
        <w:gridCol w:w="1279"/>
        <w:gridCol w:w="1271"/>
        <w:gridCol w:w="1277"/>
        <w:gridCol w:w="1272"/>
      </w:tblGrid>
      <w:tr w:rsidR="00E1155A" w:rsidRPr="00260BD4" w14:paraId="2ED40B3F" w14:textId="77777777" w:rsidTr="008A6B36">
        <w:tc>
          <w:tcPr>
            <w:tcW w:w="5100" w:type="dxa"/>
          </w:tcPr>
          <w:p w14:paraId="41093CB6" w14:textId="77777777" w:rsidR="004476A0" w:rsidRPr="00260BD4" w:rsidRDefault="00A203D2" w:rsidP="00986A15">
            <w:pPr>
              <w:rPr>
                <w:b/>
                <w:bCs/>
                <w:color w:val="230859" w:themeColor="text2"/>
                <w:lang w:val="id-ID"/>
              </w:rPr>
            </w:pPr>
            <w:r w:rsidRPr="00260BD4">
              <w:rPr>
                <w:b/>
                <w:bCs/>
                <w:color w:val="230859" w:themeColor="text2"/>
                <w:lang w:val="id-ID"/>
              </w:rPr>
              <w:t>Saya telah membaca dan memahami informasi di ata</w:t>
            </w:r>
            <w:r w:rsidR="004476A0" w:rsidRPr="00260BD4">
              <w:rPr>
                <w:b/>
                <w:bCs/>
                <w:color w:val="230859" w:themeColor="text2"/>
                <w:lang w:val="id-ID"/>
              </w:rPr>
              <w:t>s</w:t>
            </w:r>
          </w:p>
          <w:p w14:paraId="2D26E297" w14:textId="0EFAA7EF" w:rsidR="00E1155A" w:rsidRPr="00260BD4" w:rsidRDefault="00A203D2" w:rsidP="00986A15">
            <w:pPr>
              <w:rPr>
                <w:b/>
                <w:bCs/>
                <w:color w:val="230859" w:themeColor="text2"/>
                <w:lang w:val="id-ID"/>
              </w:rPr>
            </w:pPr>
            <w:r w:rsidRPr="00260BD4">
              <w:rPr>
                <w:bCs/>
                <w:color w:val="230859" w:themeColor="text2"/>
                <w:lang w:val="id-ID"/>
              </w:rPr>
              <w:t>(Beri tanda X pada jawaban yang sesuai</w:t>
            </w:r>
            <w:r w:rsidR="00E1155A" w:rsidRPr="00260BD4">
              <w:rPr>
                <w:color w:val="230859" w:themeColor="text2"/>
                <w:lang w:val="id-ID"/>
              </w:rPr>
              <w:t>)</w:t>
            </w:r>
            <w:r w:rsidR="00E1155A" w:rsidRPr="00260BD4">
              <w:rPr>
                <w:b/>
                <w:bCs/>
                <w:color w:val="230859" w:themeColor="text2"/>
                <w:lang w:val="id-ID"/>
              </w:rPr>
              <w:t xml:space="preserve"> </w:t>
            </w:r>
          </w:p>
        </w:tc>
        <w:tc>
          <w:tcPr>
            <w:tcW w:w="1279" w:type="dxa"/>
          </w:tcPr>
          <w:p w14:paraId="47CF7440" w14:textId="5863AE0F" w:rsidR="002F6C25" w:rsidRPr="00260BD4" w:rsidRDefault="00A203D2" w:rsidP="00986A15">
            <w:pPr>
              <w:rPr>
                <w:b/>
                <w:bCs/>
                <w:color w:val="230859" w:themeColor="text2"/>
                <w:lang w:val="id-ID"/>
              </w:rPr>
            </w:pPr>
            <w:r w:rsidRPr="00260BD4">
              <w:rPr>
                <w:b/>
                <w:bCs/>
                <w:color w:val="230859" w:themeColor="text2"/>
                <w:lang w:val="id-ID"/>
              </w:rPr>
              <w:t>Ya</w:t>
            </w:r>
          </w:p>
        </w:tc>
        <w:tc>
          <w:tcPr>
            <w:tcW w:w="1271" w:type="dxa"/>
          </w:tcPr>
          <w:p w14:paraId="7CAB9A55" w14:textId="77777777" w:rsidR="00E1155A" w:rsidRPr="00260BD4" w:rsidRDefault="00E1155A" w:rsidP="00986A15">
            <w:pPr>
              <w:rPr>
                <w:b/>
                <w:bCs/>
                <w:color w:val="230859" w:themeColor="text2"/>
                <w:lang w:val="id-ID"/>
              </w:rPr>
            </w:pPr>
          </w:p>
        </w:tc>
        <w:tc>
          <w:tcPr>
            <w:tcW w:w="1277" w:type="dxa"/>
          </w:tcPr>
          <w:p w14:paraId="5E4C9BF9" w14:textId="0397EB50" w:rsidR="00E1155A" w:rsidRPr="00260BD4" w:rsidRDefault="00A203D2" w:rsidP="00986A15">
            <w:pPr>
              <w:rPr>
                <w:b/>
                <w:bCs/>
                <w:color w:val="230859" w:themeColor="text2"/>
                <w:lang w:val="id-ID"/>
              </w:rPr>
            </w:pPr>
            <w:r w:rsidRPr="00260BD4">
              <w:rPr>
                <w:b/>
                <w:bCs/>
                <w:color w:val="230859" w:themeColor="text2"/>
                <w:lang w:val="id-ID"/>
              </w:rPr>
              <w:t>Tidak</w:t>
            </w:r>
          </w:p>
        </w:tc>
        <w:tc>
          <w:tcPr>
            <w:tcW w:w="1272" w:type="dxa"/>
          </w:tcPr>
          <w:p w14:paraId="3C088B48" w14:textId="77777777" w:rsidR="00E1155A" w:rsidRPr="00260BD4" w:rsidRDefault="00E1155A" w:rsidP="00986A15">
            <w:pPr>
              <w:rPr>
                <w:b/>
                <w:bCs/>
                <w:color w:val="230859" w:themeColor="text2"/>
                <w:lang w:val="id-ID"/>
              </w:rPr>
            </w:pPr>
          </w:p>
        </w:tc>
      </w:tr>
    </w:tbl>
    <w:p w14:paraId="6AAF778A" w14:textId="77777777" w:rsidR="00147E06" w:rsidRPr="00260BD4" w:rsidRDefault="00147E06" w:rsidP="00555BC9">
      <w:pPr>
        <w:rPr>
          <w:rFonts w:eastAsia="MS PGothic" w:cs="Arial"/>
          <w:i/>
          <w:iCs/>
          <w:color w:val="FF00C8"/>
          <w:szCs w:val="22"/>
          <w:u w:val="single"/>
          <w:lang w:val="id-ID" w:bidi="th-TH"/>
        </w:rPr>
      </w:pPr>
    </w:p>
    <w:p w14:paraId="4D4AB9B0" w14:textId="3CE5CD36" w:rsidR="009D5B6C" w:rsidRPr="00260BD4" w:rsidRDefault="00A203D2" w:rsidP="009D5B6C">
      <w:pPr>
        <w:rPr>
          <w:rFonts w:eastAsia="MS PGothic" w:cs="Arial"/>
          <w:b/>
          <w:bCs/>
          <w:color w:val="310B7D" w:themeColor="text2" w:themeTint="E6"/>
          <w:sz w:val="36"/>
          <w:szCs w:val="36"/>
          <w:lang w:val="id-ID" w:bidi="th-TH"/>
        </w:rPr>
      </w:pPr>
      <w:r w:rsidRPr="00260BD4">
        <w:rPr>
          <w:b/>
          <w:bCs/>
          <w:color w:val="310B7D" w:themeColor="text2" w:themeTint="E6"/>
          <w:sz w:val="36"/>
          <w:szCs w:val="36"/>
          <w:lang w:val="id-ID"/>
        </w:rPr>
        <w:t>Sebelum Anda Memulai</w:t>
      </w:r>
    </w:p>
    <w:p w14:paraId="311152BA" w14:textId="37D2EFF9" w:rsidR="009D5B6C" w:rsidRPr="00260BD4" w:rsidRDefault="00A203D2" w:rsidP="007A7579">
      <w:pPr>
        <w:spacing w:after="0"/>
        <w:rPr>
          <w:rFonts w:eastAsia="MS PGothic" w:cs="Arial"/>
          <w:color w:val="000000" w:themeColor="text1"/>
          <w:szCs w:val="22"/>
          <w:lang w:val="id-ID" w:bidi="th-TH"/>
        </w:rPr>
      </w:pPr>
      <w:r w:rsidRPr="00260BD4">
        <w:rPr>
          <w:lang w:val="id-ID"/>
        </w:rPr>
        <w:t xml:space="preserve">Terima kasih telah mendaftar untuk mengikuti </w:t>
      </w:r>
      <w:r w:rsidR="009D5B6C" w:rsidRPr="00260BD4">
        <w:rPr>
          <w:rFonts w:eastAsia="MS PGothic" w:cs="Arial"/>
          <w:b/>
          <w:bCs/>
          <w:color w:val="000000" w:themeColor="text1"/>
          <w:szCs w:val="22"/>
          <w:lang w:val="id-ID" w:bidi="th-TH"/>
        </w:rPr>
        <w:t>Innovation in Training Award</w:t>
      </w:r>
      <w:r w:rsidR="009D5B6C" w:rsidRPr="00260BD4">
        <w:rPr>
          <w:rFonts w:eastAsia="MS PGothic" w:cs="Arial"/>
          <w:color w:val="000000" w:themeColor="text1"/>
          <w:szCs w:val="22"/>
          <w:lang w:val="id-ID" w:bidi="th-TH"/>
        </w:rPr>
        <w:t>.</w:t>
      </w:r>
      <w:r w:rsidR="00972AD0" w:rsidRPr="00260BD4">
        <w:rPr>
          <w:rFonts w:eastAsia="MS PGothic" w:cs="Arial"/>
          <w:color w:val="000000" w:themeColor="text1"/>
          <w:szCs w:val="22"/>
          <w:lang w:val="id-ID" w:bidi="th-TH"/>
        </w:rPr>
        <w:t xml:space="preserve"> </w:t>
      </w:r>
      <w:r w:rsidRPr="00260BD4">
        <w:rPr>
          <w:lang w:val="id-ID"/>
        </w:rPr>
        <w:t xml:space="preserve">Pengajuan ini memberi Anda kesempatan untuk membagikan pengalaman, kreativitas, dan dampak yang Anda </w:t>
      </w:r>
      <w:r w:rsidR="005B5F10" w:rsidRPr="00260BD4">
        <w:rPr>
          <w:lang w:val="id-ID"/>
        </w:rPr>
        <w:t>ciptakan</w:t>
      </w:r>
      <w:r w:rsidRPr="00260BD4">
        <w:rPr>
          <w:lang w:val="id-ID"/>
        </w:rPr>
        <w:t xml:space="preserve"> sebagai</w:t>
      </w:r>
      <w:r w:rsidRPr="00260BD4">
        <w:rPr>
          <w:rFonts w:eastAsia="MS PGothic" w:cs="Arial"/>
          <w:color w:val="000000" w:themeColor="text1"/>
          <w:szCs w:val="22"/>
          <w:lang w:val="id-ID" w:bidi="th-TH"/>
        </w:rPr>
        <w:t xml:space="preserve"> </w:t>
      </w:r>
      <w:r w:rsidR="009D5B6C" w:rsidRPr="00260BD4">
        <w:rPr>
          <w:rFonts w:eastAsia="MS PGothic" w:cs="Arial"/>
          <w:i/>
          <w:iCs/>
          <w:color w:val="000000" w:themeColor="text1"/>
          <w:szCs w:val="22"/>
          <w:lang w:val="id-ID" w:bidi="th-TH"/>
        </w:rPr>
        <w:t>Community Level Trainer</w:t>
      </w:r>
      <w:r w:rsidR="004F781F">
        <w:rPr>
          <w:rFonts w:eastAsia="MS PGothic" w:cs="Arial"/>
          <w:i/>
          <w:iCs/>
          <w:color w:val="000000" w:themeColor="text1"/>
          <w:szCs w:val="22"/>
          <w:lang w:val="id-ID" w:bidi="th-TH"/>
        </w:rPr>
        <w:t xml:space="preserve"> </w:t>
      </w:r>
      <w:r w:rsidR="004F781F">
        <w:rPr>
          <w:rFonts w:eastAsia="MS PGothic" w:cs="Arial"/>
          <w:color w:val="000000" w:themeColor="text1"/>
          <w:szCs w:val="22"/>
          <w:lang w:val="id-ID" w:bidi="th-TH"/>
        </w:rPr>
        <w:t>(C</w:t>
      </w:r>
      <w:r w:rsidR="009D5B6C" w:rsidRPr="00260BD4">
        <w:rPr>
          <w:rFonts w:eastAsia="MS PGothic" w:cs="Arial"/>
          <w:color w:val="000000" w:themeColor="text1"/>
          <w:szCs w:val="22"/>
          <w:lang w:val="id-ID" w:bidi="th-TH"/>
        </w:rPr>
        <w:t xml:space="preserve">LT). </w:t>
      </w:r>
      <w:r w:rsidRPr="00260BD4">
        <w:rPr>
          <w:lang w:val="id-ID"/>
        </w:rPr>
        <w:t>Kami mendorong Anda untuk menyampaikan pengalaman tersebut secara jelas dan praktis. Tidak ada jawaban yang benar atau salah.</w:t>
      </w:r>
    </w:p>
    <w:p w14:paraId="21BE0ED1" w14:textId="77777777" w:rsidR="007A7579" w:rsidRPr="00260BD4" w:rsidRDefault="007A7579" w:rsidP="007A7579">
      <w:pPr>
        <w:spacing w:after="0"/>
        <w:rPr>
          <w:rFonts w:eastAsia="MS PGothic" w:cs="Arial"/>
          <w:color w:val="000000" w:themeColor="text1"/>
          <w:szCs w:val="22"/>
          <w:lang w:val="id-ID" w:bidi="th-TH"/>
        </w:rPr>
      </w:pPr>
    </w:p>
    <w:p w14:paraId="0C394D51" w14:textId="0733EE71" w:rsidR="009D5B6C" w:rsidRPr="00260BD4" w:rsidRDefault="00A203D2" w:rsidP="007A7579">
      <w:pPr>
        <w:spacing w:after="0"/>
        <w:rPr>
          <w:rFonts w:eastAsia="MS PGothic" w:cs="Arial"/>
          <w:color w:val="000000" w:themeColor="text1"/>
          <w:szCs w:val="22"/>
          <w:lang w:val="id-ID" w:bidi="th-TH"/>
        </w:rPr>
      </w:pPr>
      <w:r w:rsidRPr="00260BD4">
        <w:rPr>
          <w:rFonts w:eastAsia="MS PGothic" w:cs="Arial"/>
          <w:color w:val="000000" w:themeColor="text1"/>
          <w:szCs w:val="22"/>
          <w:lang w:val="id-ID" w:bidi="th-TH"/>
        </w:rPr>
        <w:t>Kami ingin mengetahui</w:t>
      </w:r>
      <w:r w:rsidR="009D5B6C" w:rsidRPr="00260BD4">
        <w:rPr>
          <w:rFonts w:eastAsia="MS PGothic" w:cs="Arial"/>
          <w:color w:val="000000" w:themeColor="text1"/>
          <w:szCs w:val="22"/>
          <w:lang w:val="id-ID" w:bidi="th-TH"/>
        </w:rPr>
        <w:t>:</w:t>
      </w:r>
    </w:p>
    <w:p w14:paraId="0D57C633" w14:textId="75F32BEB" w:rsidR="009D5B6C" w:rsidRPr="00260BD4" w:rsidRDefault="00A203D2" w:rsidP="008A5B3A">
      <w:pPr>
        <w:pStyle w:val="ListParagraph"/>
        <w:numPr>
          <w:ilvl w:val="0"/>
          <w:numId w:val="5"/>
        </w:numPr>
        <w:spacing w:after="0"/>
        <w:ind w:left="284" w:hanging="284"/>
        <w:rPr>
          <w:rFonts w:eastAsia="MS PGothic" w:cs="Arial"/>
          <w:color w:val="000000" w:themeColor="text1"/>
          <w:szCs w:val="22"/>
          <w:lang w:val="id-ID" w:bidi="th-TH"/>
        </w:rPr>
      </w:pPr>
      <w:r w:rsidRPr="00260BD4">
        <w:rPr>
          <w:rFonts w:eastAsia="MS PGothic" w:cs="Arial"/>
          <w:color w:val="000000" w:themeColor="text1"/>
          <w:szCs w:val="22"/>
          <w:lang w:val="id-ID" w:bidi="th-TH"/>
        </w:rPr>
        <w:t>T</w:t>
      </w:r>
      <w:r w:rsidRPr="00260BD4">
        <w:rPr>
          <w:lang w:val="id-ID"/>
        </w:rPr>
        <w:t>antangan yang Anda identifikasi dalam komunitas atau kegiatan pelatihan</w:t>
      </w:r>
    </w:p>
    <w:p w14:paraId="7B5B4C57" w14:textId="515529A0" w:rsidR="009D5B6C" w:rsidRPr="00260BD4" w:rsidRDefault="00A203D2" w:rsidP="008A5B3A">
      <w:pPr>
        <w:pStyle w:val="ListParagraph"/>
        <w:numPr>
          <w:ilvl w:val="0"/>
          <w:numId w:val="5"/>
        </w:numPr>
        <w:spacing w:after="0"/>
        <w:ind w:left="284" w:hanging="284"/>
        <w:rPr>
          <w:rFonts w:eastAsia="MS PGothic" w:cs="Arial"/>
          <w:color w:val="000000" w:themeColor="text1"/>
          <w:szCs w:val="22"/>
          <w:lang w:val="id-ID" w:bidi="th-TH"/>
        </w:rPr>
      </w:pPr>
      <w:r w:rsidRPr="00260BD4">
        <w:rPr>
          <w:rFonts w:eastAsia="MS PGothic" w:cs="Arial"/>
          <w:color w:val="000000" w:themeColor="text1"/>
          <w:szCs w:val="22"/>
          <w:lang w:val="id-ID" w:bidi="th-TH"/>
        </w:rPr>
        <w:t>L</w:t>
      </w:r>
      <w:r w:rsidRPr="00260BD4">
        <w:rPr>
          <w:lang w:val="id-ID"/>
        </w:rPr>
        <w:t>angkah berbeda yang Anda lakukan untuk mengatasi tantangan tersebut</w:t>
      </w:r>
    </w:p>
    <w:p w14:paraId="788CA716" w14:textId="3B2CEE64" w:rsidR="009D5B6C" w:rsidRPr="00260BD4" w:rsidRDefault="004476A0" w:rsidP="008A5B3A">
      <w:pPr>
        <w:pStyle w:val="ListParagraph"/>
        <w:numPr>
          <w:ilvl w:val="0"/>
          <w:numId w:val="5"/>
        </w:numPr>
        <w:spacing w:after="0"/>
        <w:ind w:left="284" w:hanging="284"/>
        <w:rPr>
          <w:rFonts w:eastAsia="MS PGothic" w:cs="Arial"/>
          <w:color w:val="000000" w:themeColor="text1"/>
          <w:szCs w:val="22"/>
          <w:lang w:val="id-ID" w:bidi="th-TH"/>
        </w:rPr>
      </w:pPr>
      <w:r w:rsidRPr="00260BD4">
        <w:rPr>
          <w:rFonts w:eastAsia="MS PGothic" w:cs="Arial"/>
          <w:color w:val="000000" w:themeColor="text1"/>
          <w:szCs w:val="22"/>
          <w:lang w:val="id-ID" w:bidi="th-TH"/>
        </w:rPr>
        <w:t>P</w:t>
      </w:r>
      <w:r w:rsidR="00A203D2" w:rsidRPr="00260BD4">
        <w:rPr>
          <w:lang w:val="id-ID"/>
        </w:rPr>
        <w:t>erubahan dan manfaat yang dihasilkan bagi peserta pelatihan</w:t>
      </w:r>
    </w:p>
    <w:p w14:paraId="46F301AF" w14:textId="105E22EA" w:rsidR="009D5B6C" w:rsidRPr="00260BD4" w:rsidRDefault="004476A0" w:rsidP="008A5B3A">
      <w:pPr>
        <w:pStyle w:val="ListParagraph"/>
        <w:numPr>
          <w:ilvl w:val="0"/>
          <w:numId w:val="5"/>
        </w:numPr>
        <w:spacing w:after="0"/>
        <w:ind w:left="284" w:hanging="284"/>
        <w:rPr>
          <w:rFonts w:eastAsia="MS PGothic" w:cs="Arial"/>
          <w:color w:val="000000" w:themeColor="text1"/>
          <w:szCs w:val="22"/>
          <w:lang w:val="id-ID" w:bidi="th-TH"/>
        </w:rPr>
      </w:pPr>
      <w:r w:rsidRPr="00260BD4">
        <w:rPr>
          <w:rFonts w:eastAsia="MS PGothic" w:cs="Arial"/>
          <w:color w:val="000000" w:themeColor="text1"/>
          <w:szCs w:val="22"/>
          <w:lang w:val="id-ID" w:bidi="th-TH"/>
        </w:rPr>
        <w:t>C</w:t>
      </w:r>
      <w:r w:rsidRPr="00260BD4">
        <w:rPr>
          <w:lang w:val="id-ID"/>
        </w:rPr>
        <w:t>ara inovasi Anda dapat terus dijalankan dan menginspirasi pihak lain</w:t>
      </w:r>
    </w:p>
    <w:p w14:paraId="739478CD" w14:textId="77777777" w:rsidR="009D5B6C" w:rsidRPr="00260BD4" w:rsidRDefault="009D5B6C" w:rsidP="007A7579">
      <w:pPr>
        <w:spacing w:after="0"/>
        <w:rPr>
          <w:rFonts w:eastAsia="MS PGothic" w:cs="Arial"/>
          <w:color w:val="000000" w:themeColor="text1"/>
          <w:szCs w:val="22"/>
          <w:lang w:val="id-ID" w:bidi="th-TH"/>
        </w:rPr>
      </w:pPr>
    </w:p>
    <w:p w14:paraId="49C9A96F" w14:textId="11C55DC4" w:rsidR="009D5B6C" w:rsidRPr="00260BD4" w:rsidRDefault="007610E2" w:rsidP="007A7579">
      <w:pPr>
        <w:spacing w:after="0"/>
        <w:rPr>
          <w:rFonts w:eastAsia="MS PGothic" w:cs="Arial"/>
          <w:color w:val="000000" w:themeColor="text1"/>
          <w:szCs w:val="22"/>
          <w:lang w:val="id-ID" w:bidi="th-TH"/>
        </w:rPr>
      </w:pPr>
      <w:r>
        <w:rPr>
          <w:lang w:val="id-ID"/>
        </w:rPr>
        <w:t>B</w:t>
      </w:r>
      <w:r w:rsidR="004476A0" w:rsidRPr="00260BD4">
        <w:rPr>
          <w:lang w:val="id-ID"/>
        </w:rPr>
        <w:t>erikan contoh dan bukti spesifik untuk mendukung jawaban Anda. Semoga berhasil!</w:t>
      </w:r>
    </w:p>
    <w:p w14:paraId="38672D6C" w14:textId="77777777" w:rsidR="00E92EDD" w:rsidRPr="00260BD4" w:rsidRDefault="00E92EDD" w:rsidP="00555BC9">
      <w:pPr>
        <w:rPr>
          <w:rFonts w:eastAsia="MS PGothic" w:cs="Arial"/>
          <w:i/>
          <w:iCs/>
          <w:color w:val="FF00C8"/>
          <w:szCs w:val="22"/>
          <w:u w:val="single"/>
          <w:lang w:val="id-ID" w:bidi="th-TH"/>
        </w:rPr>
      </w:pPr>
    </w:p>
    <w:tbl>
      <w:tblPr>
        <w:tblStyle w:val="BritishCouncilTable"/>
        <w:tblW w:w="10350" w:type="dxa"/>
        <w:tblInd w:w="0" w:type="dxa"/>
        <w:tblLook w:val="04A0" w:firstRow="1" w:lastRow="0" w:firstColumn="1" w:lastColumn="0" w:noHBand="0" w:noVBand="1"/>
      </w:tblPr>
      <w:tblGrid>
        <w:gridCol w:w="2797"/>
        <w:gridCol w:w="7553"/>
      </w:tblGrid>
      <w:tr w:rsidR="00011785" w:rsidRPr="00260BD4" w14:paraId="5A6B283E" w14:textId="77777777" w:rsidTr="12DDD520">
        <w:trPr>
          <w:cnfStyle w:val="100000000000" w:firstRow="1" w:lastRow="0" w:firstColumn="0" w:lastColumn="0" w:oddVBand="0" w:evenVBand="0" w:oddHBand="0" w:evenHBand="0" w:firstRowFirstColumn="0" w:firstRowLastColumn="0" w:lastRowFirstColumn="0" w:lastRowLastColumn="0"/>
        </w:trPr>
        <w:tc>
          <w:tcPr>
            <w:tcW w:w="10350" w:type="dxa"/>
            <w:gridSpan w:val="2"/>
            <w:tcBorders>
              <w:bottom w:val="single" w:sz="4" w:space="0" w:color="4A4A4A"/>
            </w:tcBorders>
            <w:shd w:val="clear" w:color="auto" w:fill="002060"/>
          </w:tcPr>
          <w:p w14:paraId="04C6D1CC" w14:textId="432D8ECE" w:rsidR="00FC1218" w:rsidRPr="00260BD4" w:rsidRDefault="004476A0" w:rsidP="00FC1218">
            <w:pPr>
              <w:pStyle w:val="TableHeading"/>
              <w:rPr>
                <w:caps w:val="0"/>
                <w:sz w:val="24"/>
                <w:szCs w:val="24"/>
                <w:lang w:val="id-ID"/>
              </w:rPr>
            </w:pPr>
            <w:r w:rsidRPr="00260BD4">
              <w:rPr>
                <w:bCs/>
                <w:sz w:val="24"/>
                <w:szCs w:val="24"/>
                <w:lang w:val="id-ID"/>
              </w:rPr>
              <w:t>BAGIAN</w:t>
            </w:r>
            <w:r w:rsidR="00FC1218" w:rsidRPr="00260BD4">
              <w:rPr>
                <w:bCs/>
                <w:sz w:val="24"/>
                <w:szCs w:val="24"/>
                <w:lang w:val="id-ID"/>
              </w:rPr>
              <w:t xml:space="preserve"> </w:t>
            </w:r>
            <w:r w:rsidR="009B5733" w:rsidRPr="00260BD4">
              <w:rPr>
                <w:bCs/>
                <w:sz w:val="24"/>
                <w:szCs w:val="24"/>
                <w:lang w:val="id-ID"/>
              </w:rPr>
              <w:t>A</w:t>
            </w:r>
            <w:r w:rsidR="00FC1218" w:rsidRPr="00260BD4">
              <w:rPr>
                <w:bCs/>
                <w:sz w:val="24"/>
                <w:szCs w:val="24"/>
                <w:lang w:val="id-ID"/>
              </w:rPr>
              <w:t xml:space="preserve">: </w:t>
            </w:r>
            <w:r w:rsidRPr="00260BD4">
              <w:rPr>
                <w:bCs/>
                <w:sz w:val="24"/>
                <w:szCs w:val="24"/>
                <w:lang w:val="id-ID"/>
              </w:rPr>
              <w:t>INFORMASI PESERTA</w:t>
            </w:r>
          </w:p>
        </w:tc>
      </w:tr>
      <w:tr w:rsidR="002C72CC" w:rsidRPr="00260BD4" w14:paraId="22C7EC61" w14:textId="77777777" w:rsidTr="00274A7F">
        <w:tc>
          <w:tcPr>
            <w:tcW w:w="2797" w:type="dxa"/>
            <w:tcBorders>
              <w:top w:val="single" w:sz="4" w:space="0" w:color="4A4A4A"/>
              <w:bottom w:val="single" w:sz="4" w:space="0" w:color="4A4A4A"/>
            </w:tcBorders>
          </w:tcPr>
          <w:p w14:paraId="4AE6F240" w14:textId="6C71C24B" w:rsidR="002C72CC" w:rsidRPr="00260BD4" w:rsidRDefault="004476A0" w:rsidP="007E4139">
            <w:pPr>
              <w:pStyle w:val="TableBody"/>
              <w:rPr>
                <w:color w:val="auto"/>
                <w:sz w:val="24"/>
                <w:szCs w:val="24"/>
                <w:lang w:val="id-ID"/>
              </w:rPr>
            </w:pPr>
            <w:r w:rsidRPr="00260BD4">
              <w:rPr>
                <w:color w:val="auto"/>
                <w:sz w:val="24"/>
                <w:szCs w:val="24"/>
                <w:lang w:val="id-ID"/>
              </w:rPr>
              <w:t>Jenis Pengajuan</w:t>
            </w:r>
            <w:r w:rsidR="00F151E3" w:rsidRPr="00260BD4">
              <w:rPr>
                <w:color w:val="auto"/>
                <w:sz w:val="24"/>
                <w:szCs w:val="24"/>
                <w:lang w:val="id-ID"/>
              </w:rPr>
              <w:t xml:space="preserve"> </w:t>
            </w:r>
          </w:p>
        </w:tc>
        <w:tc>
          <w:tcPr>
            <w:tcW w:w="7553" w:type="dxa"/>
            <w:tcBorders>
              <w:top w:val="single" w:sz="4" w:space="0" w:color="4A4A4A"/>
              <w:bottom w:val="single" w:sz="4" w:space="0" w:color="4A4A4A"/>
            </w:tcBorders>
          </w:tcPr>
          <w:p w14:paraId="286176A1" w14:textId="7501DFE6" w:rsidR="002C72CC" w:rsidRPr="00260BD4" w:rsidRDefault="007B412F" w:rsidP="007B412F">
            <w:pPr>
              <w:pStyle w:val="TableBody"/>
              <w:spacing w:line="276" w:lineRule="auto"/>
              <w:rPr>
                <w:color w:val="auto"/>
                <w:sz w:val="24"/>
                <w:szCs w:val="24"/>
                <w:lang w:val="id-ID"/>
              </w:rPr>
            </w:pPr>
            <w:r w:rsidRPr="00260BD4">
              <w:rPr>
                <w:rFonts w:ascii="Segoe UI Symbol" w:hAnsi="Segoe UI Symbol" w:cs="Segoe UI Symbol"/>
                <w:color w:val="auto"/>
                <w:sz w:val="24"/>
                <w:szCs w:val="24"/>
                <w:lang w:val="id-ID"/>
              </w:rPr>
              <w:t xml:space="preserve">☐ </w:t>
            </w:r>
            <w:r w:rsidR="004476A0" w:rsidRPr="00260BD4">
              <w:rPr>
                <w:color w:val="auto"/>
                <w:sz w:val="24"/>
                <w:szCs w:val="24"/>
                <w:lang w:val="id-ID"/>
              </w:rPr>
              <w:t>Pengajuan Individu</w:t>
            </w:r>
          </w:p>
          <w:p w14:paraId="18E84C68" w14:textId="0AB4D7D9" w:rsidR="00690772" w:rsidRPr="00260BD4" w:rsidRDefault="007B412F" w:rsidP="007B412F">
            <w:pPr>
              <w:pStyle w:val="TableBody"/>
              <w:spacing w:line="276" w:lineRule="auto"/>
              <w:rPr>
                <w:color w:val="auto"/>
                <w:sz w:val="24"/>
                <w:szCs w:val="24"/>
                <w:lang w:val="id-ID"/>
              </w:rPr>
            </w:pPr>
            <w:r w:rsidRPr="00260BD4">
              <w:rPr>
                <w:rFonts w:ascii="Segoe UI Symbol" w:hAnsi="Segoe UI Symbol" w:cs="Segoe UI Symbol"/>
                <w:color w:val="auto"/>
                <w:sz w:val="24"/>
                <w:szCs w:val="24"/>
                <w:lang w:val="id-ID"/>
              </w:rPr>
              <w:t xml:space="preserve">☐ </w:t>
            </w:r>
            <w:r w:rsidR="004476A0" w:rsidRPr="00260BD4">
              <w:rPr>
                <w:color w:val="auto"/>
                <w:sz w:val="24"/>
                <w:szCs w:val="24"/>
                <w:lang w:val="id-ID"/>
              </w:rPr>
              <w:t xml:space="preserve">Pengajuan Kelompok </w:t>
            </w:r>
            <w:r w:rsidR="005620A3" w:rsidRPr="00260BD4">
              <w:rPr>
                <w:color w:val="auto"/>
                <w:sz w:val="24"/>
                <w:szCs w:val="24"/>
                <w:lang w:val="id-ID"/>
              </w:rPr>
              <w:t>(</w:t>
            </w:r>
            <w:r w:rsidR="004476A0" w:rsidRPr="00260BD4">
              <w:rPr>
                <w:color w:val="auto"/>
                <w:sz w:val="24"/>
                <w:szCs w:val="24"/>
                <w:lang w:val="id-ID"/>
              </w:rPr>
              <w:t>maksimal</w:t>
            </w:r>
            <w:r w:rsidR="005620A3" w:rsidRPr="00260BD4">
              <w:rPr>
                <w:color w:val="auto"/>
                <w:sz w:val="24"/>
                <w:szCs w:val="24"/>
                <w:lang w:val="id-ID"/>
              </w:rPr>
              <w:t xml:space="preserve"> 3 CLT)</w:t>
            </w:r>
            <w:r w:rsidR="00192461" w:rsidRPr="00260BD4">
              <w:rPr>
                <w:color w:val="auto"/>
                <w:sz w:val="24"/>
                <w:szCs w:val="24"/>
                <w:lang w:val="id-ID"/>
              </w:rPr>
              <w:t xml:space="preserve"> </w:t>
            </w:r>
          </w:p>
        </w:tc>
      </w:tr>
      <w:tr w:rsidR="00A10440" w:rsidRPr="00260BD4" w14:paraId="042E1330" w14:textId="77777777" w:rsidTr="00114EAA">
        <w:trPr>
          <w:trHeight w:val="663"/>
        </w:trPr>
        <w:tc>
          <w:tcPr>
            <w:tcW w:w="2797" w:type="dxa"/>
            <w:tcBorders>
              <w:top w:val="single" w:sz="4" w:space="0" w:color="4A4A4A"/>
              <w:bottom w:val="single" w:sz="4" w:space="0" w:color="4A4A4A"/>
            </w:tcBorders>
          </w:tcPr>
          <w:p w14:paraId="493E7BD9" w14:textId="7BCD6272" w:rsidR="00BE4BE4" w:rsidRPr="00260BD4" w:rsidRDefault="004476A0" w:rsidP="00A446B8">
            <w:pPr>
              <w:pStyle w:val="TableBody"/>
              <w:spacing w:line="276" w:lineRule="auto"/>
              <w:rPr>
                <w:b/>
                <w:bCs/>
                <w:color w:val="auto"/>
                <w:sz w:val="24"/>
                <w:szCs w:val="24"/>
                <w:lang w:val="id-ID"/>
              </w:rPr>
            </w:pPr>
            <w:r w:rsidRPr="00260BD4">
              <w:rPr>
                <w:b/>
                <w:bCs/>
                <w:color w:val="auto"/>
                <w:sz w:val="24"/>
                <w:szCs w:val="24"/>
                <w:lang w:val="id-ID"/>
              </w:rPr>
              <w:t>Informasi Peserta Utama:</w:t>
            </w:r>
          </w:p>
          <w:p w14:paraId="3ED83C5A" w14:textId="77777777" w:rsidR="009269BA" w:rsidRPr="00260BD4" w:rsidRDefault="009269BA" w:rsidP="009269BA">
            <w:pPr>
              <w:rPr>
                <w:lang w:val="id-ID"/>
              </w:rPr>
            </w:pPr>
          </w:p>
          <w:p w14:paraId="347895A4" w14:textId="1A6AF77F" w:rsidR="005620A3" w:rsidRPr="00260BD4" w:rsidRDefault="004476A0" w:rsidP="00FA6F7F">
            <w:pPr>
              <w:spacing w:after="0"/>
              <w:rPr>
                <w:color w:val="auto"/>
                <w:sz w:val="24"/>
                <w:szCs w:val="24"/>
                <w:lang w:val="id-ID"/>
              </w:rPr>
            </w:pPr>
            <w:r w:rsidRPr="00260BD4">
              <w:rPr>
                <w:color w:val="auto"/>
                <w:sz w:val="24"/>
                <w:szCs w:val="24"/>
                <w:lang w:val="id-ID"/>
              </w:rPr>
              <w:t>Nama Lengkap</w:t>
            </w:r>
          </w:p>
          <w:p w14:paraId="737B8823" w14:textId="14A593C3" w:rsidR="005620A3" w:rsidRPr="00260BD4" w:rsidRDefault="004476A0" w:rsidP="00FA6F7F">
            <w:pPr>
              <w:spacing w:after="0"/>
              <w:rPr>
                <w:color w:val="auto"/>
                <w:sz w:val="24"/>
                <w:szCs w:val="24"/>
                <w:lang w:val="id-ID"/>
              </w:rPr>
            </w:pPr>
            <w:r w:rsidRPr="00260BD4">
              <w:rPr>
                <w:color w:val="auto"/>
                <w:sz w:val="24"/>
                <w:szCs w:val="24"/>
                <w:lang w:val="id-ID"/>
              </w:rPr>
              <w:t>Nomor Telepon/WhatsApp</w:t>
            </w:r>
          </w:p>
          <w:p w14:paraId="735710AE" w14:textId="2F226467" w:rsidR="00192461" w:rsidRPr="00260BD4" w:rsidRDefault="004476A0" w:rsidP="00FA6F7F">
            <w:pPr>
              <w:pStyle w:val="TableBody"/>
              <w:spacing w:line="276" w:lineRule="auto"/>
              <w:rPr>
                <w:color w:val="auto"/>
                <w:sz w:val="24"/>
                <w:szCs w:val="24"/>
                <w:lang w:val="id-ID"/>
              </w:rPr>
            </w:pPr>
            <w:r w:rsidRPr="00260BD4">
              <w:rPr>
                <w:color w:val="auto"/>
                <w:sz w:val="24"/>
                <w:szCs w:val="24"/>
                <w:lang w:val="id-ID"/>
              </w:rPr>
              <w:t xml:space="preserve">Alamat </w:t>
            </w:r>
            <w:r w:rsidR="005620A3" w:rsidRPr="00260BD4">
              <w:rPr>
                <w:color w:val="auto"/>
                <w:sz w:val="24"/>
                <w:szCs w:val="24"/>
                <w:lang w:val="id-ID"/>
              </w:rPr>
              <w:t>Email</w:t>
            </w:r>
          </w:p>
          <w:p w14:paraId="09192E06" w14:textId="55727E9C" w:rsidR="00F42CE5" w:rsidRPr="00260BD4" w:rsidRDefault="004476A0" w:rsidP="00ED7402">
            <w:pPr>
              <w:spacing w:after="0"/>
              <w:rPr>
                <w:color w:val="auto"/>
                <w:sz w:val="24"/>
                <w:szCs w:val="24"/>
                <w:lang w:val="id-ID"/>
              </w:rPr>
            </w:pPr>
            <w:r w:rsidRPr="00260BD4">
              <w:rPr>
                <w:color w:val="auto"/>
                <w:sz w:val="24"/>
                <w:szCs w:val="24"/>
                <w:lang w:val="id-ID"/>
              </w:rPr>
              <w:t>Alamat Rumah</w:t>
            </w:r>
          </w:p>
        </w:tc>
        <w:tc>
          <w:tcPr>
            <w:tcW w:w="7553" w:type="dxa"/>
            <w:tcBorders>
              <w:top w:val="single" w:sz="4" w:space="0" w:color="4A4A4A"/>
              <w:bottom w:val="single" w:sz="4" w:space="0" w:color="4A4A4A"/>
            </w:tcBorders>
            <w:shd w:val="clear" w:color="auto" w:fill="FFFFFF" w:themeFill="background1"/>
          </w:tcPr>
          <w:p w14:paraId="26076157" w14:textId="77777777" w:rsidR="00A10440" w:rsidRPr="00260BD4" w:rsidRDefault="00A10440" w:rsidP="004256C7">
            <w:pPr>
              <w:rPr>
                <w:color w:val="auto"/>
                <w:sz w:val="24"/>
                <w:szCs w:val="24"/>
                <w:lang w:val="id-ID"/>
              </w:rPr>
            </w:pPr>
          </w:p>
        </w:tc>
      </w:tr>
      <w:tr w:rsidR="004379BC" w:rsidRPr="00260BD4" w14:paraId="3CD9B0A1" w14:textId="77777777" w:rsidTr="00114EAA">
        <w:trPr>
          <w:trHeight w:val="663"/>
        </w:trPr>
        <w:tc>
          <w:tcPr>
            <w:tcW w:w="2797" w:type="dxa"/>
            <w:tcBorders>
              <w:top w:val="single" w:sz="4" w:space="0" w:color="4A4A4A"/>
              <w:bottom w:val="single" w:sz="4" w:space="0" w:color="4A4A4A"/>
            </w:tcBorders>
          </w:tcPr>
          <w:p w14:paraId="285382CD" w14:textId="10182CAD" w:rsidR="004379BC" w:rsidRPr="00260BD4" w:rsidRDefault="00A40F6B" w:rsidP="00ED7402">
            <w:pPr>
              <w:pStyle w:val="TableBody"/>
              <w:rPr>
                <w:color w:val="auto"/>
                <w:sz w:val="24"/>
                <w:szCs w:val="24"/>
                <w:lang w:val="id-ID"/>
              </w:rPr>
            </w:pPr>
            <w:r w:rsidRPr="00A40F6B">
              <w:rPr>
                <w:color w:val="auto"/>
                <w:sz w:val="24"/>
                <w:szCs w:val="24"/>
                <w:lang w:val="id-ID"/>
              </w:rPr>
              <w:t>Tahun berapa Anda mulai menjadi Community Level Trainer (CLT)?</w:t>
            </w:r>
          </w:p>
        </w:tc>
        <w:tc>
          <w:tcPr>
            <w:tcW w:w="7553" w:type="dxa"/>
            <w:tcBorders>
              <w:top w:val="single" w:sz="4" w:space="0" w:color="4A4A4A"/>
              <w:bottom w:val="single" w:sz="4" w:space="0" w:color="4A4A4A"/>
            </w:tcBorders>
            <w:shd w:val="clear" w:color="auto" w:fill="FFFFFF" w:themeFill="background1"/>
          </w:tcPr>
          <w:p w14:paraId="26CDB65C" w14:textId="77777777" w:rsidR="004379BC" w:rsidRPr="00260BD4" w:rsidRDefault="004379BC" w:rsidP="00ED7402">
            <w:pPr>
              <w:pStyle w:val="TableBody"/>
              <w:rPr>
                <w:rFonts w:ascii="Segoe UI Symbol" w:hAnsi="Segoe UI Symbol" w:cs="Segoe UI Symbol"/>
                <w:color w:val="auto"/>
                <w:sz w:val="24"/>
                <w:szCs w:val="24"/>
                <w:lang w:val="id-ID"/>
              </w:rPr>
            </w:pPr>
          </w:p>
        </w:tc>
      </w:tr>
      <w:tr w:rsidR="004379BC" w:rsidRPr="00260BD4" w14:paraId="32BD0ECE" w14:textId="77777777" w:rsidTr="00114EAA">
        <w:trPr>
          <w:trHeight w:val="663"/>
        </w:trPr>
        <w:tc>
          <w:tcPr>
            <w:tcW w:w="2797" w:type="dxa"/>
            <w:tcBorders>
              <w:top w:val="single" w:sz="4" w:space="0" w:color="4A4A4A"/>
              <w:bottom w:val="single" w:sz="4" w:space="0" w:color="4A4A4A"/>
            </w:tcBorders>
          </w:tcPr>
          <w:p w14:paraId="3775CCE5" w14:textId="0875DAB4" w:rsidR="004379BC" w:rsidRPr="00260BD4" w:rsidRDefault="001532EA" w:rsidP="00ED7402">
            <w:pPr>
              <w:pStyle w:val="TableBody"/>
              <w:rPr>
                <w:color w:val="auto"/>
                <w:sz w:val="24"/>
                <w:szCs w:val="24"/>
                <w:lang w:val="id-ID"/>
              </w:rPr>
            </w:pPr>
            <w:r w:rsidRPr="001532EA">
              <w:rPr>
                <w:color w:val="auto"/>
                <w:sz w:val="24"/>
                <w:szCs w:val="24"/>
                <w:lang w:val="id-ID"/>
              </w:rPr>
              <w:lastRenderedPageBreak/>
              <w:t>Nama mitra SIDP yang menaungi Anda sebagai Community Level Trainer (CLT)</w:t>
            </w:r>
            <w:r>
              <w:rPr>
                <w:color w:val="auto"/>
                <w:sz w:val="24"/>
                <w:szCs w:val="24"/>
                <w:lang w:val="id-ID"/>
              </w:rPr>
              <w:t>?</w:t>
            </w:r>
          </w:p>
        </w:tc>
        <w:tc>
          <w:tcPr>
            <w:tcW w:w="7553" w:type="dxa"/>
            <w:tcBorders>
              <w:top w:val="single" w:sz="4" w:space="0" w:color="4A4A4A"/>
              <w:bottom w:val="single" w:sz="4" w:space="0" w:color="4A4A4A"/>
            </w:tcBorders>
            <w:shd w:val="clear" w:color="auto" w:fill="FFFFFF" w:themeFill="background1"/>
          </w:tcPr>
          <w:p w14:paraId="3D42477B" w14:textId="77777777" w:rsidR="004379BC" w:rsidRPr="00260BD4" w:rsidRDefault="004379BC" w:rsidP="00ED7402">
            <w:pPr>
              <w:pStyle w:val="TableBody"/>
              <w:rPr>
                <w:rFonts w:ascii="Segoe UI Symbol" w:hAnsi="Segoe UI Symbol" w:cs="Segoe UI Symbol"/>
                <w:color w:val="auto"/>
                <w:sz w:val="24"/>
                <w:szCs w:val="24"/>
                <w:lang w:val="id-ID"/>
              </w:rPr>
            </w:pPr>
          </w:p>
        </w:tc>
      </w:tr>
      <w:tr w:rsidR="00ED7402" w:rsidRPr="00260BD4" w14:paraId="4D2728AE" w14:textId="77777777" w:rsidTr="00114EAA">
        <w:trPr>
          <w:trHeight w:val="663"/>
        </w:trPr>
        <w:tc>
          <w:tcPr>
            <w:tcW w:w="2797" w:type="dxa"/>
            <w:tcBorders>
              <w:top w:val="single" w:sz="4" w:space="0" w:color="4A4A4A"/>
              <w:bottom w:val="single" w:sz="4" w:space="0" w:color="4A4A4A"/>
            </w:tcBorders>
          </w:tcPr>
          <w:p w14:paraId="7AFCA42D" w14:textId="7A982D34" w:rsidR="00ED7402" w:rsidRPr="00260BD4" w:rsidRDefault="004476A0" w:rsidP="00ED7402">
            <w:pPr>
              <w:pStyle w:val="TableBody"/>
              <w:rPr>
                <w:color w:val="auto"/>
                <w:sz w:val="24"/>
                <w:szCs w:val="24"/>
                <w:lang w:val="id-ID"/>
              </w:rPr>
            </w:pPr>
            <w:r w:rsidRPr="00260BD4">
              <w:rPr>
                <w:color w:val="auto"/>
                <w:sz w:val="24"/>
                <w:szCs w:val="24"/>
                <w:lang w:val="id-ID"/>
              </w:rPr>
              <w:t xml:space="preserve">Kategori Penghargaan yang Dipilih </w:t>
            </w:r>
          </w:p>
        </w:tc>
        <w:tc>
          <w:tcPr>
            <w:tcW w:w="7553" w:type="dxa"/>
            <w:tcBorders>
              <w:top w:val="single" w:sz="4" w:space="0" w:color="4A4A4A"/>
              <w:bottom w:val="single" w:sz="4" w:space="0" w:color="4A4A4A"/>
            </w:tcBorders>
            <w:shd w:val="clear" w:color="auto" w:fill="FFFFFF" w:themeFill="background1"/>
          </w:tcPr>
          <w:p w14:paraId="62B8D96C" w14:textId="43C26E57" w:rsidR="00ED7402" w:rsidRPr="00260BD4" w:rsidRDefault="006658C1" w:rsidP="00ED7402">
            <w:pPr>
              <w:pStyle w:val="TableBody"/>
              <w:rPr>
                <w:color w:val="auto"/>
                <w:sz w:val="24"/>
                <w:szCs w:val="24"/>
                <w:lang w:val="id-ID"/>
              </w:rPr>
            </w:pPr>
            <w:r w:rsidRPr="00260BD4">
              <w:rPr>
                <w:rFonts w:ascii="Segoe UI Symbol" w:hAnsi="Segoe UI Symbol" w:cs="Segoe UI Symbol"/>
                <w:color w:val="auto"/>
                <w:sz w:val="24"/>
                <w:szCs w:val="24"/>
                <w:lang w:val="id-ID"/>
              </w:rPr>
              <w:t xml:space="preserve">☐ </w:t>
            </w:r>
            <w:r w:rsidR="004476A0" w:rsidRPr="00260BD4">
              <w:rPr>
                <w:color w:val="auto"/>
                <w:sz w:val="24"/>
                <w:szCs w:val="24"/>
                <w:lang w:val="id-ID"/>
              </w:rPr>
              <w:t>Kategori</w:t>
            </w:r>
            <w:r w:rsidR="00ED7402" w:rsidRPr="00260BD4">
              <w:rPr>
                <w:color w:val="auto"/>
                <w:sz w:val="24"/>
                <w:szCs w:val="24"/>
                <w:lang w:val="id-ID"/>
              </w:rPr>
              <w:t xml:space="preserve"> 1: </w:t>
            </w:r>
            <w:r w:rsidR="00CB3E9A">
              <w:rPr>
                <w:color w:val="auto"/>
                <w:sz w:val="24"/>
                <w:szCs w:val="24"/>
                <w:lang w:val="id-ID"/>
              </w:rPr>
              <w:t xml:space="preserve">Active </w:t>
            </w:r>
            <w:r w:rsidR="00ED7402" w:rsidRPr="00260BD4">
              <w:rPr>
                <w:color w:val="auto"/>
                <w:sz w:val="24"/>
                <w:szCs w:val="24"/>
                <w:lang w:val="id-ID"/>
              </w:rPr>
              <w:t>CLT 2026</w:t>
            </w:r>
          </w:p>
          <w:p w14:paraId="49333939" w14:textId="627587F2" w:rsidR="00ED7402" w:rsidRPr="00260BD4" w:rsidRDefault="006658C1" w:rsidP="00ED7402">
            <w:pPr>
              <w:rPr>
                <w:color w:val="auto"/>
                <w:sz w:val="24"/>
                <w:szCs w:val="24"/>
                <w:lang w:val="id-ID"/>
              </w:rPr>
            </w:pPr>
            <w:r w:rsidRPr="00260BD4">
              <w:rPr>
                <w:rFonts w:ascii="Segoe UI Symbol" w:hAnsi="Segoe UI Symbol" w:cs="Segoe UI Symbol"/>
                <w:color w:val="auto"/>
                <w:sz w:val="24"/>
                <w:szCs w:val="24"/>
                <w:lang w:val="id-ID"/>
              </w:rPr>
              <w:t xml:space="preserve">☐ </w:t>
            </w:r>
            <w:r w:rsidR="004476A0" w:rsidRPr="00260BD4">
              <w:rPr>
                <w:color w:val="auto"/>
                <w:sz w:val="24"/>
                <w:szCs w:val="24"/>
                <w:lang w:val="id-ID"/>
              </w:rPr>
              <w:t>Kategori</w:t>
            </w:r>
            <w:r w:rsidR="00ED7402" w:rsidRPr="00260BD4">
              <w:rPr>
                <w:color w:val="auto"/>
                <w:sz w:val="24"/>
                <w:szCs w:val="24"/>
                <w:lang w:val="id-ID"/>
              </w:rPr>
              <w:t xml:space="preserve"> 2: </w:t>
            </w:r>
            <w:r w:rsidR="00CB3E9A" w:rsidRPr="00260BD4">
              <w:rPr>
                <w:color w:val="auto"/>
                <w:sz w:val="24"/>
                <w:szCs w:val="24"/>
                <w:lang w:val="id-ID"/>
              </w:rPr>
              <w:t xml:space="preserve">CLT </w:t>
            </w:r>
            <w:r w:rsidR="00260BD4" w:rsidRPr="00260BD4">
              <w:rPr>
                <w:color w:val="auto"/>
                <w:sz w:val="24"/>
                <w:szCs w:val="24"/>
                <w:lang w:val="id-ID"/>
              </w:rPr>
              <w:t xml:space="preserve">Alumni </w:t>
            </w:r>
            <w:r w:rsidR="00ED7402" w:rsidRPr="00260BD4">
              <w:rPr>
                <w:color w:val="auto"/>
                <w:sz w:val="24"/>
                <w:szCs w:val="24"/>
                <w:lang w:val="id-ID"/>
              </w:rPr>
              <w:t>(202</w:t>
            </w:r>
            <w:r w:rsidR="005933DA" w:rsidRPr="00260BD4">
              <w:rPr>
                <w:color w:val="auto"/>
                <w:sz w:val="24"/>
                <w:szCs w:val="24"/>
                <w:lang w:val="id-ID"/>
              </w:rPr>
              <w:t>1</w:t>
            </w:r>
            <w:r w:rsidR="00DD1E98" w:rsidRPr="00260BD4">
              <w:rPr>
                <w:lang w:val="id-ID"/>
              </w:rPr>
              <w:t>–</w:t>
            </w:r>
            <w:r w:rsidR="00ED7402" w:rsidRPr="00260BD4">
              <w:rPr>
                <w:color w:val="auto"/>
                <w:sz w:val="24"/>
                <w:szCs w:val="24"/>
                <w:lang w:val="id-ID"/>
              </w:rPr>
              <w:t>2025)</w:t>
            </w:r>
          </w:p>
        </w:tc>
      </w:tr>
      <w:tr w:rsidR="00011785" w:rsidRPr="00260BD4" w14:paraId="4DCCD9F2" w14:textId="77777777" w:rsidTr="00274A7F">
        <w:tc>
          <w:tcPr>
            <w:tcW w:w="2797" w:type="dxa"/>
            <w:tcBorders>
              <w:top w:val="single" w:sz="4" w:space="0" w:color="4A4A4A"/>
              <w:bottom w:val="single" w:sz="4" w:space="0" w:color="4A4A4A"/>
            </w:tcBorders>
          </w:tcPr>
          <w:p w14:paraId="7D5AB61B" w14:textId="77777777" w:rsidR="00726DED" w:rsidRPr="00260BD4" w:rsidRDefault="00726DED" w:rsidP="00017E8A">
            <w:pPr>
              <w:pStyle w:val="TableBody"/>
              <w:rPr>
                <w:color w:val="auto"/>
                <w:sz w:val="24"/>
                <w:szCs w:val="24"/>
                <w:lang w:val="id-ID"/>
              </w:rPr>
            </w:pPr>
            <w:r w:rsidRPr="00260BD4">
              <w:rPr>
                <w:color w:val="auto"/>
                <w:sz w:val="24"/>
                <w:szCs w:val="24"/>
                <w:lang w:val="id-ID"/>
              </w:rPr>
              <w:t xml:space="preserve">Anggota Tim </w:t>
            </w:r>
          </w:p>
          <w:p w14:paraId="2DF47FE4" w14:textId="7D7AF2DA" w:rsidR="0044796C" w:rsidRPr="00260BD4" w:rsidRDefault="009B5733" w:rsidP="00017E8A">
            <w:pPr>
              <w:pStyle w:val="TableBody"/>
              <w:rPr>
                <w:color w:val="auto"/>
                <w:sz w:val="24"/>
                <w:szCs w:val="24"/>
                <w:lang w:val="id-ID"/>
              </w:rPr>
            </w:pPr>
            <w:r w:rsidRPr="00260BD4">
              <w:rPr>
                <w:color w:val="auto"/>
                <w:sz w:val="24"/>
                <w:szCs w:val="24"/>
                <w:lang w:val="id-ID"/>
              </w:rPr>
              <w:t>(</w:t>
            </w:r>
            <w:r w:rsidR="00726DED" w:rsidRPr="00260BD4">
              <w:rPr>
                <w:color w:val="auto"/>
                <w:sz w:val="24"/>
                <w:szCs w:val="24"/>
                <w:lang w:val="id-ID"/>
              </w:rPr>
              <w:t>Khusus untuk pengajuan kelompok</w:t>
            </w:r>
            <w:r w:rsidRPr="00260BD4">
              <w:rPr>
                <w:color w:val="auto"/>
                <w:sz w:val="24"/>
                <w:szCs w:val="24"/>
                <w:lang w:val="id-ID"/>
              </w:rPr>
              <w:t xml:space="preserve">) </w:t>
            </w:r>
            <w:r w:rsidR="00726DED" w:rsidRPr="00260BD4">
              <w:rPr>
                <w:color w:val="auto"/>
                <w:sz w:val="24"/>
                <w:szCs w:val="24"/>
                <w:lang w:val="id-ID"/>
              </w:rPr>
              <w:t>Cantumkan nama</w:t>
            </w:r>
            <w:r w:rsidR="001951B8">
              <w:rPr>
                <w:color w:val="auto"/>
                <w:sz w:val="24"/>
                <w:szCs w:val="24"/>
                <w:lang w:val="id-ID"/>
              </w:rPr>
              <w:t xml:space="preserve"> lengkap</w:t>
            </w:r>
            <w:r w:rsidR="00726DED" w:rsidRPr="00260BD4">
              <w:rPr>
                <w:color w:val="auto"/>
                <w:sz w:val="24"/>
                <w:szCs w:val="24"/>
                <w:lang w:val="id-ID"/>
              </w:rPr>
              <w:t xml:space="preserve"> seluruh CLT yang berpartisipasi</w:t>
            </w:r>
            <w:r w:rsidRPr="00260BD4">
              <w:rPr>
                <w:color w:val="auto"/>
                <w:sz w:val="24"/>
                <w:szCs w:val="24"/>
                <w:lang w:val="id-ID"/>
              </w:rPr>
              <w:t>.</w:t>
            </w:r>
            <w:r w:rsidR="00D51291" w:rsidRPr="00260BD4">
              <w:rPr>
                <w:color w:val="auto"/>
                <w:sz w:val="24"/>
                <w:szCs w:val="24"/>
                <w:lang w:val="id-ID"/>
              </w:rPr>
              <w:t xml:space="preserve"> </w:t>
            </w:r>
          </w:p>
        </w:tc>
        <w:tc>
          <w:tcPr>
            <w:tcW w:w="7553" w:type="dxa"/>
            <w:tcBorders>
              <w:top w:val="single" w:sz="4" w:space="0" w:color="4A4A4A"/>
              <w:bottom w:val="single" w:sz="4" w:space="0" w:color="4A4A4A"/>
            </w:tcBorders>
          </w:tcPr>
          <w:p w14:paraId="7A02C248" w14:textId="77777777" w:rsidR="004256C7" w:rsidRPr="00260BD4" w:rsidRDefault="009B5733" w:rsidP="00EB3BD8">
            <w:pPr>
              <w:rPr>
                <w:color w:val="auto"/>
                <w:sz w:val="24"/>
                <w:szCs w:val="24"/>
                <w:lang w:val="id-ID"/>
              </w:rPr>
            </w:pPr>
            <w:r w:rsidRPr="00260BD4">
              <w:rPr>
                <w:color w:val="auto"/>
                <w:sz w:val="24"/>
                <w:szCs w:val="24"/>
                <w:lang w:val="id-ID"/>
              </w:rPr>
              <w:t>1.</w:t>
            </w:r>
          </w:p>
          <w:p w14:paraId="12CEC112" w14:textId="77777777" w:rsidR="009B5733" w:rsidRPr="00260BD4" w:rsidRDefault="009B5733" w:rsidP="00EB3BD8">
            <w:pPr>
              <w:rPr>
                <w:color w:val="auto"/>
                <w:sz w:val="24"/>
                <w:szCs w:val="24"/>
                <w:lang w:val="id-ID"/>
              </w:rPr>
            </w:pPr>
            <w:r w:rsidRPr="00260BD4">
              <w:rPr>
                <w:color w:val="auto"/>
                <w:sz w:val="24"/>
                <w:szCs w:val="24"/>
                <w:lang w:val="id-ID"/>
              </w:rPr>
              <w:t>2.</w:t>
            </w:r>
          </w:p>
          <w:p w14:paraId="17DB2951" w14:textId="71F25290" w:rsidR="009B5733" w:rsidRPr="00260BD4" w:rsidRDefault="009B5733" w:rsidP="00EB3BD8">
            <w:pPr>
              <w:rPr>
                <w:color w:val="auto"/>
                <w:sz w:val="24"/>
                <w:szCs w:val="24"/>
                <w:lang w:val="id-ID"/>
              </w:rPr>
            </w:pPr>
            <w:r w:rsidRPr="00260BD4">
              <w:rPr>
                <w:color w:val="auto"/>
                <w:sz w:val="24"/>
                <w:szCs w:val="24"/>
                <w:lang w:val="id-ID"/>
              </w:rPr>
              <w:t>3</w:t>
            </w:r>
            <w:r w:rsidR="00DD1E98" w:rsidRPr="00260BD4">
              <w:rPr>
                <w:color w:val="auto"/>
                <w:sz w:val="24"/>
                <w:szCs w:val="24"/>
                <w:lang w:val="id-ID"/>
              </w:rPr>
              <w:t>.</w:t>
            </w:r>
          </w:p>
        </w:tc>
      </w:tr>
    </w:tbl>
    <w:p w14:paraId="47E0DADB" w14:textId="77777777" w:rsidR="001E7AE7" w:rsidRPr="00260BD4" w:rsidRDefault="001E7AE7" w:rsidP="000E70F3">
      <w:pPr>
        <w:rPr>
          <w:color w:val="230859" w:themeColor="text2"/>
          <w:lang w:val="id-ID"/>
        </w:rPr>
      </w:pPr>
    </w:p>
    <w:tbl>
      <w:tblPr>
        <w:tblStyle w:val="BritishCouncilTable"/>
        <w:tblW w:w="10065" w:type="dxa"/>
        <w:tblInd w:w="0" w:type="dxa"/>
        <w:tblLayout w:type="fixed"/>
        <w:tblLook w:val="04A0" w:firstRow="1" w:lastRow="0" w:firstColumn="1" w:lastColumn="0" w:noHBand="0" w:noVBand="1"/>
      </w:tblPr>
      <w:tblGrid>
        <w:gridCol w:w="10065"/>
      </w:tblGrid>
      <w:tr w:rsidR="000E70F3" w:rsidRPr="00260BD4" w14:paraId="10FEE4C6" w14:textId="77777777" w:rsidTr="0015245A">
        <w:trPr>
          <w:cnfStyle w:val="100000000000" w:firstRow="1" w:lastRow="0" w:firstColumn="0" w:lastColumn="0" w:oddVBand="0" w:evenVBand="0" w:oddHBand="0" w:evenHBand="0" w:firstRowFirstColumn="0" w:firstRowLastColumn="0" w:lastRowFirstColumn="0" w:lastRowLastColumn="0"/>
        </w:trPr>
        <w:tc>
          <w:tcPr>
            <w:tcW w:w="10065" w:type="dxa"/>
            <w:tcBorders>
              <w:bottom w:val="single" w:sz="4" w:space="0" w:color="4A4A4A"/>
            </w:tcBorders>
            <w:shd w:val="clear" w:color="auto" w:fill="002060"/>
          </w:tcPr>
          <w:p w14:paraId="664570A2" w14:textId="084A4D39" w:rsidR="000E70F3" w:rsidRPr="00260BD4" w:rsidRDefault="00726DED" w:rsidP="0015245A">
            <w:pPr>
              <w:pStyle w:val="TableHeading"/>
              <w:rPr>
                <w:caps w:val="0"/>
                <w:sz w:val="24"/>
                <w:szCs w:val="24"/>
                <w:lang w:val="id-ID"/>
              </w:rPr>
            </w:pPr>
            <w:r w:rsidRPr="00260BD4">
              <w:rPr>
                <w:bCs/>
                <w:sz w:val="24"/>
                <w:szCs w:val="24"/>
                <w:lang w:val="id-ID"/>
              </w:rPr>
              <w:t>BAGIAN</w:t>
            </w:r>
            <w:r w:rsidR="000E70F3" w:rsidRPr="00260BD4">
              <w:rPr>
                <w:bCs/>
                <w:sz w:val="24"/>
                <w:szCs w:val="24"/>
                <w:lang w:val="id-ID"/>
              </w:rPr>
              <w:t xml:space="preserve"> </w:t>
            </w:r>
            <w:r w:rsidR="009B5733" w:rsidRPr="00260BD4">
              <w:rPr>
                <w:bCs/>
                <w:sz w:val="24"/>
                <w:szCs w:val="24"/>
                <w:lang w:val="id-ID"/>
              </w:rPr>
              <w:t>B</w:t>
            </w:r>
            <w:r w:rsidR="00690234" w:rsidRPr="00260BD4">
              <w:rPr>
                <w:bCs/>
                <w:sz w:val="24"/>
                <w:szCs w:val="24"/>
                <w:lang w:val="id-ID"/>
              </w:rPr>
              <w:t xml:space="preserve">: </w:t>
            </w:r>
            <w:r w:rsidRPr="00260BD4">
              <w:rPr>
                <w:bCs/>
                <w:sz w:val="24"/>
                <w:szCs w:val="24"/>
                <w:lang w:val="id-ID"/>
              </w:rPr>
              <w:t>MEMAHAMI TANTANGAN</w:t>
            </w:r>
          </w:p>
        </w:tc>
      </w:tr>
      <w:tr w:rsidR="005B1E00" w:rsidRPr="00260BD4" w14:paraId="3AB6A051" w14:textId="77777777" w:rsidTr="00EF1ABD">
        <w:tc>
          <w:tcPr>
            <w:tcW w:w="10065" w:type="dxa"/>
            <w:tcBorders>
              <w:top w:val="single" w:sz="4" w:space="0" w:color="4A4A4A"/>
              <w:bottom w:val="single" w:sz="4" w:space="0" w:color="4A4A4A"/>
            </w:tcBorders>
          </w:tcPr>
          <w:p w14:paraId="2BE6B5C6" w14:textId="6F1A1AEB" w:rsidR="00F33042" w:rsidRPr="00260BD4" w:rsidRDefault="0032131F" w:rsidP="00820C77">
            <w:pPr>
              <w:pStyle w:val="TableBody"/>
              <w:spacing w:line="360" w:lineRule="auto"/>
              <w:rPr>
                <w:b/>
                <w:bCs/>
                <w:color w:val="auto"/>
                <w:sz w:val="24"/>
                <w:szCs w:val="24"/>
                <w:lang w:val="id-ID"/>
              </w:rPr>
            </w:pPr>
            <w:r w:rsidRPr="00260BD4">
              <w:rPr>
                <w:b/>
                <w:bCs/>
                <w:color w:val="auto"/>
                <w:sz w:val="24"/>
                <w:szCs w:val="24"/>
                <w:lang w:val="id-ID"/>
              </w:rPr>
              <w:t>(</w:t>
            </w:r>
            <w:r w:rsidR="00726DED" w:rsidRPr="00260BD4">
              <w:rPr>
                <w:b/>
                <w:bCs/>
                <w:color w:val="auto"/>
                <w:sz w:val="24"/>
                <w:szCs w:val="24"/>
                <w:lang w:val="id-ID"/>
              </w:rPr>
              <w:t xml:space="preserve">Kriteria Penilaian </w:t>
            </w:r>
            <w:r w:rsidRPr="00260BD4">
              <w:rPr>
                <w:b/>
                <w:bCs/>
                <w:color w:val="auto"/>
                <w:sz w:val="24"/>
                <w:szCs w:val="24"/>
                <w:lang w:val="id-ID"/>
              </w:rPr>
              <w:t>1: Rele</w:t>
            </w:r>
            <w:r w:rsidR="00726DED" w:rsidRPr="00260BD4">
              <w:rPr>
                <w:b/>
                <w:bCs/>
                <w:color w:val="auto"/>
                <w:sz w:val="24"/>
                <w:szCs w:val="24"/>
                <w:lang w:val="id-ID"/>
              </w:rPr>
              <w:t>vansi terhadap Kebutuhan Komunitas</w:t>
            </w:r>
            <w:r w:rsidRPr="00260BD4">
              <w:rPr>
                <w:b/>
                <w:bCs/>
                <w:color w:val="auto"/>
                <w:sz w:val="24"/>
                <w:szCs w:val="24"/>
                <w:lang w:val="id-ID"/>
              </w:rPr>
              <w:t xml:space="preserve">) </w:t>
            </w:r>
          </w:p>
          <w:p w14:paraId="7D76CB0E" w14:textId="77777777" w:rsidR="006352AB" w:rsidRPr="00260BD4" w:rsidRDefault="006352AB" w:rsidP="00046C0E">
            <w:pPr>
              <w:spacing w:after="0"/>
              <w:rPr>
                <w:color w:val="auto"/>
                <w:sz w:val="24"/>
                <w:szCs w:val="24"/>
                <w:lang w:val="id-ID"/>
              </w:rPr>
            </w:pPr>
          </w:p>
          <w:p w14:paraId="354A755D" w14:textId="705C732B" w:rsidR="00046C0E" w:rsidRPr="00260BD4" w:rsidRDefault="00726DED" w:rsidP="00046C0E">
            <w:pPr>
              <w:spacing w:after="0"/>
              <w:rPr>
                <w:color w:val="auto"/>
                <w:sz w:val="24"/>
                <w:szCs w:val="24"/>
                <w:lang w:val="id-ID"/>
              </w:rPr>
            </w:pPr>
            <w:r w:rsidRPr="00260BD4">
              <w:rPr>
                <w:color w:val="auto"/>
                <w:sz w:val="24"/>
                <w:szCs w:val="24"/>
                <w:lang w:val="id-ID"/>
              </w:rPr>
              <w:t xml:space="preserve">Bantu kami memahami peserta pelatihan Anda, konteks komunitas, dan tantangan yang ingin Anda atasi melalui kegiatan pelatihan. </w:t>
            </w:r>
          </w:p>
          <w:p w14:paraId="51135EB5" w14:textId="77777777" w:rsidR="006C2D74" w:rsidRPr="00260BD4" w:rsidRDefault="006C2D74" w:rsidP="00046C0E">
            <w:pPr>
              <w:spacing w:after="0"/>
              <w:rPr>
                <w:color w:val="auto"/>
                <w:sz w:val="24"/>
                <w:szCs w:val="24"/>
                <w:lang w:val="id-ID"/>
              </w:rPr>
            </w:pPr>
          </w:p>
          <w:p w14:paraId="3D8C8EFF" w14:textId="410CD969" w:rsidR="00046C0E" w:rsidRPr="00260BD4" w:rsidRDefault="00E67F52" w:rsidP="00E67F52">
            <w:pPr>
              <w:spacing w:after="0"/>
              <w:rPr>
                <w:color w:val="auto"/>
                <w:sz w:val="24"/>
                <w:szCs w:val="24"/>
                <w:lang w:val="id-ID"/>
              </w:rPr>
            </w:pPr>
            <w:r w:rsidRPr="00260BD4">
              <w:rPr>
                <w:color w:val="auto"/>
                <w:sz w:val="24"/>
                <w:szCs w:val="24"/>
                <w:lang w:val="id-ID"/>
              </w:rPr>
              <w:t xml:space="preserve">B1. </w:t>
            </w:r>
            <w:r w:rsidR="00726DED" w:rsidRPr="00260BD4">
              <w:rPr>
                <w:color w:val="auto"/>
                <w:sz w:val="24"/>
                <w:szCs w:val="24"/>
                <w:lang w:val="id-ID"/>
              </w:rPr>
              <w:t>Siapa peserta pelatihan Anda</w:t>
            </w:r>
            <w:r w:rsidR="00046C0E" w:rsidRPr="00260BD4">
              <w:rPr>
                <w:color w:val="auto"/>
                <w:sz w:val="24"/>
                <w:szCs w:val="24"/>
                <w:lang w:val="id-ID"/>
              </w:rPr>
              <w:t>?</w:t>
            </w:r>
            <w:r w:rsidR="00971377" w:rsidRPr="00260BD4">
              <w:rPr>
                <w:color w:val="auto"/>
                <w:sz w:val="24"/>
                <w:szCs w:val="24"/>
                <w:lang w:val="id-ID"/>
              </w:rPr>
              <w:t xml:space="preserve"> </w:t>
            </w:r>
            <w:r w:rsidRPr="00260BD4">
              <w:rPr>
                <w:color w:val="auto"/>
                <w:sz w:val="24"/>
                <w:szCs w:val="24"/>
                <w:lang w:val="id-ID"/>
              </w:rPr>
              <w:t>(</w:t>
            </w:r>
            <w:r w:rsidR="00726DED" w:rsidRPr="00260BD4">
              <w:rPr>
                <w:color w:val="auto"/>
                <w:sz w:val="24"/>
                <w:szCs w:val="24"/>
                <w:lang w:val="id-ID"/>
              </w:rPr>
              <w:t>Beri tanda centang pada semua pilihan yang sesuai</w:t>
            </w:r>
            <w:r w:rsidR="00046C0E" w:rsidRPr="00260BD4">
              <w:rPr>
                <w:color w:val="auto"/>
                <w:sz w:val="24"/>
                <w:szCs w:val="24"/>
                <w:lang w:val="id-ID"/>
              </w:rPr>
              <w:t>)</w:t>
            </w:r>
          </w:p>
          <w:p w14:paraId="19DBD7E7" w14:textId="42B3176E" w:rsidR="00046C0E" w:rsidRPr="00260BD4" w:rsidRDefault="00046C0E" w:rsidP="00046C0E">
            <w:pPr>
              <w:spacing w:after="0"/>
              <w:rPr>
                <w:color w:val="auto"/>
                <w:sz w:val="24"/>
                <w:szCs w:val="24"/>
                <w:lang w:val="id-ID"/>
              </w:rPr>
            </w:pPr>
            <w:r w:rsidRPr="00260BD4">
              <w:rPr>
                <w:rFonts w:ascii="Segoe UI Symbol" w:hAnsi="Segoe UI Symbol" w:cs="Segoe UI Symbol"/>
                <w:color w:val="auto"/>
                <w:sz w:val="24"/>
                <w:szCs w:val="24"/>
                <w:lang w:val="id-ID"/>
              </w:rPr>
              <w:t>☐</w:t>
            </w:r>
            <w:r w:rsidRPr="00260BD4">
              <w:rPr>
                <w:color w:val="auto"/>
                <w:sz w:val="24"/>
                <w:szCs w:val="24"/>
                <w:lang w:val="id-ID"/>
              </w:rPr>
              <w:t xml:space="preserve"> </w:t>
            </w:r>
            <w:r w:rsidR="00E75F03" w:rsidRPr="00260BD4">
              <w:rPr>
                <w:color w:val="auto"/>
                <w:sz w:val="24"/>
                <w:szCs w:val="24"/>
                <w:lang w:val="id-ID"/>
              </w:rPr>
              <w:t>Perempuan</w:t>
            </w:r>
          </w:p>
          <w:p w14:paraId="06D1430C" w14:textId="0C190589" w:rsidR="00046C0E" w:rsidRPr="00260BD4" w:rsidRDefault="00046C0E" w:rsidP="00046C0E">
            <w:pPr>
              <w:spacing w:after="0"/>
              <w:rPr>
                <w:color w:val="auto"/>
                <w:sz w:val="24"/>
                <w:szCs w:val="24"/>
                <w:lang w:val="id-ID"/>
              </w:rPr>
            </w:pPr>
            <w:r w:rsidRPr="00260BD4">
              <w:rPr>
                <w:rFonts w:ascii="Segoe UI Symbol" w:hAnsi="Segoe UI Symbol" w:cs="Segoe UI Symbol"/>
                <w:color w:val="auto"/>
                <w:sz w:val="24"/>
                <w:szCs w:val="24"/>
                <w:lang w:val="id-ID"/>
              </w:rPr>
              <w:t>☐</w:t>
            </w:r>
            <w:r w:rsidRPr="00260BD4">
              <w:rPr>
                <w:color w:val="auto"/>
                <w:sz w:val="24"/>
                <w:szCs w:val="24"/>
                <w:lang w:val="id-ID"/>
              </w:rPr>
              <w:t xml:space="preserve"> </w:t>
            </w:r>
            <w:r w:rsidR="00E75F03" w:rsidRPr="00260BD4">
              <w:rPr>
                <w:color w:val="auto"/>
                <w:sz w:val="24"/>
                <w:szCs w:val="24"/>
                <w:lang w:val="id-ID"/>
              </w:rPr>
              <w:t>Pemuda</w:t>
            </w:r>
          </w:p>
          <w:p w14:paraId="6B9F8675" w14:textId="62DA8297" w:rsidR="00046C0E" w:rsidRPr="00260BD4" w:rsidRDefault="00046C0E" w:rsidP="00046C0E">
            <w:pPr>
              <w:spacing w:after="0"/>
              <w:rPr>
                <w:color w:val="auto"/>
                <w:sz w:val="24"/>
                <w:szCs w:val="24"/>
                <w:lang w:val="id-ID"/>
              </w:rPr>
            </w:pPr>
            <w:r w:rsidRPr="00260BD4">
              <w:rPr>
                <w:rFonts w:ascii="Segoe UI Symbol" w:hAnsi="Segoe UI Symbol" w:cs="Segoe UI Symbol"/>
                <w:color w:val="auto"/>
                <w:sz w:val="24"/>
                <w:szCs w:val="24"/>
                <w:lang w:val="id-ID"/>
              </w:rPr>
              <w:t>☐</w:t>
            </w:r>
            <w:r w:rsidRPr="00260BD4">
              <w:rPr>
                <w:color w:val="auto"/>
                <w:sz w:val="24"/>
                <w:szCs w:val="24"/>
                <w:lang w:val="id-ID"/>
              </w:rPr>
              <w:t xml:space="preserve"> Pe</w:t>
            </w:r>
            <w:r w:rsidR="00E75F03" w:rsidRPr="00260BD4">
              <w:rPr>
                <w:color w:val="auto"/>
                <w:sz w:val="24"/>
                <w:szCs w:val="24"/>
                <w:lang w:val="id-ID"/>
              </w:rPr>
              <w:t>nyandang disabilitas</w:t>
            </w:r>
          </w:p>
          <w:p w14:paraId="38E36606" w14:textId="69D30BD2" w:rsidR="00046C0E" w:rsidRPr="00260BD4" w:rsidRDefault="00046C0E" w:rsidP="00046C0E">
            <w:pPr>
              <w:spacing w:after="0"/>
              <w:rPr>
                <w:color w:val="auto"/>
                <w:sz w:val="24"/>
                <w:szCs w:val="24"/>
                <w:lang w:val="id-ID"/>
              </w:rPr>
            </w:pPr>
            <w:r w:rsidRPr="00260BD4">
              <w:rPr>
                <w:rFonts w:ascii="Segoe UI Symbol" w:hAnsi="Segoe UI Symbol" w:cs="Segoe UI Symbol"/>
                <w:color w:val="auto"/>
                <w:sz w:val="24"/>
                <w:szCs w:val="24"/>
                <w:lang w:val="id-ID"/>
              </w:rPr>
              <w:t>☐</w:t>
            </w:r>
            <w:r w:rsidRPr="00260BD4">
              <w:rPr>
                <w:color w:val="auto"/>
                <w:sz w:val="24"/>
                <w:szCs w:val="24"/>
                <w:lang w:val="id-ID"/>
              </w:rPr>
              <w:t xml:space="preserve"> </w:t>
            </w:r>
            <w:r w:rsidR="00E75F03" w:rsidRPr="00260BD4">
              <w:rPr>
                <w:color w:val="auto"/>
                <w:sz w:val="24"/>
                <w:szCs w:val="24"/>
                <w:lang w:val="id-ID"/>
              </w:rPr>
              <w:t>Anggota komunitas perdesaan atau daerah terpencil</w:t>
            </w:r>
          </w:p>
          <w:p w14:paraId="1DF5A38E" w14:textId="4843A1B4" w:rsidR="00046C0E" w:rsidRPr="00260BD4" w:rsidRDefault="00046C0E" w:rsidP="00046C0E">
            <w:pPr>
              <w:spacing w:after="0"/>
              <w:rPr>
                <w:color w:val="auto"/>
                <w:sz w:val="24"/>
                <w:szCs w:val="24"/>
                <w:lang w:val="id-ID"/>
              </w:rPr>
            </w:pPr>
            <w:r w:rsidRPr="00260BD4">
              <w:rPr>
                <w:rFonts w:ascii="Segoe UI Symbol" w:hAnsi="Segoe UI Symbol" w:cs="Segoe UI Symbol"/>
                <w:color w:val="auto"/>
                <w:sz w:val="24"/>
                <w:szCs w:val="24"/>
                <w:lang w:val="id-ID"/>
              </w:rPr>
              <w:t>☐</w:t>
            </w:r>
            <w:r w:rsidRPr="00260BD4">
              <w:rPr>
                <w:color w:val="auto"/>
                <w:sz w:val="24"/>
                <w:szCs w:val="24"/>
                <w:lang w:val="id-ID"/>
              </w:rPr>
              <w:t xml:space="preserve"> </w:t>
            </w:r>
            <w:r w:rsidR="00E75F03" w:rsidRPr="00260BD4">
              <w:rPr>
                <w:color w:val="auto"/>
                <w:sz w:val="24"/>
                <w:szCs w:val="24"/>
                <w:lang w:val="id-ID"/>
              </w:rPr>
              <w:t>Pemilik usaha mikro/kecil</w:t>
            </w:r>
          </w:p>
          <w:p w14:paraId="7F952DB2" w14:textId="6344F08C" w:rsidR="00046C0E" w:rsidRPr="00260BD4" w:rsidRDefault="00046C0E" w:rsidP="00046C0E">
            <w:pPr>
              <w:spacing w:after="0"/>
              <w:rPr>
                <w:color w:val="auto"/>
                <w:sz w:val="24"/>
                <w:szCs w:val="24"/>
                <w:lang w:val="id-ID"/>
              </w:rPr>
            </w:pPr>
            <w:r w:rsidRPr="00260BD4">
              <w:rPr>
                <w:rFonts w:ascii="Segoe UI Symbol" w:hAnsi="Segoe UI Symbol" w:cs="Segoe UI Symbol"/>
                <w:color w:val="auto"/>
                <w:sz w:val="24"/>
                <w:szCs w:val="24"/>
                <w:lang w:val="id-ID"/>
              </w:rPr>
              <w:t>☐</w:t>
            </w:r>
            <w:r w:rsidRPr="00260BD4">
              <w:rPr>
                <w:color w:val="auto"/>
                <w:sz w:val="24"/>
                <w:szCs w:val="24"/>
                <w:lang w:val="id-ID"/>
              </w:rPr>
              <w:t xml:space="preserve"> </w:t>
            </w:r>
            <w:r w:rsidR="00E75F03" w:rsidRPr="00260BD4">
              <w:rPr>
                <w:color w:val="auto"/>
                <w:sz w:val="24"/>
                <w:szCs w:val="24"/>
                <w:lang w:val="id-ID"/>
              </w:rPr>
              <w:t>Petani</w:t>
            </w:r>
          </w:p>
          <w:p w14:paraId="3AE984E2" w14:textId="63406821" w:rsidR="00046C0E" w:rsidRPr="00260BD4" w:rsidRDefault="00046C0E" w:rsidP="00046C0E">
            <w:pPr>
              <w:spacing w:after="0"/>
              <w:rPr>
                <w:color w:val="auto"/>
                <w:sz w:val="24"/>
                <w:szCs w:val="24"/>
                <w:lang w:val="id-ID"/>
              </w:rPr>
            </w:pPr>
            <w:r w:rsidRPr="00260BD4">
              <w:rPr>
                <w:rFonts w:ascii="Segoe UI Symbol" w:hAnsi="Segoe UI Symbol" w:cs="Segoe UI Symbol"/>
                <w:color w:val="auto"/>
                <w:sz w:val="24"/>
                <w:szCs w:val="24"/>
                <w:lang w:val="id-ID"/>
              </w:rPr>
              <w:t>☐</w:t>
            </w:r>
            <w:r w:rsidRPr="00260BD4">
              <w:rPr>
                <w:color w:val="auto"/>
                <w:sz w:val="24"/>
                <w:szCs w:val="24"/>
                <w:lang w:val="id-ID"/>
              </w:rPr>
              <w:t xml:space="preserve"> </w:t>
            </w:r>
            <w:r w:rsidR="00E75F03" w:rsidRPr="00260BD4">
              <w:rPr>
                <w:color w:val="auto"/>
                <w:sz w:val="24"/>
                <w:szCs w:val="24"/>
                <w:lang w:val="id-ID"/>
              </w:rPr>
              <w:t>Guru</w:t>
            </w:r>
          </w:p>
          <w:p w14:paraId="0C2EC499" w14:textId="531162D3" w:rsidR="00046C0E" w:rsidRPr="00260BD4" w:rsidRDefault="00046C0E" w:rsidP="00046C0E">
            <w:pPr>
              <w:spacing w:after="0"/>
              <w:rPr>
                <w:color w:val="auto"/>
                <w:sz w:val="24"/>
                <w:szCs w:val="24"/>
                <w:lang w:val="id-ID"/>
              </w:rPr>
            </w:pPr>
            <w:r w:rsidRPr="00260BD4">
              <w:rPr>
                <w:rFonts w:ascii="Segoe UI Symbol" w:hAnsi="Segoe UI Symbol" w:cs="Segoe UI Symbol"/>
                <w:color w:val="auto"/>
                <w:sz w:val="24"/>
                <w:szCs w:val="24"/>
                <w:lang w:val="id-ID"/>
              </w:rPr>
              <w:t>☐</w:t>
            </w:r>
            <w:r w:rsidRPr="00260BD4">
              <w:rPr>
                <w:color w:val="auto"/>
                <w:sz w:val="24"/>
                <w:szCs w:val="24"/>
                <w:lang w:val="id-ID"/>
              </w:rPr>
              <w:t xml:space="preserve"> </w:t>
            </w:r>
            <w:r w:rsidR="00E75F03" w:rsidRPr="00260BD4">
              <w:rPr>
                <w:color w:val="auto"/>
                <w:sz w:val="24"/>
                <w:szCs w:val="24"/>
                <w:lang w:val="id-ID"/>
              </w:rPr>
              <w:t>Lainnya</w:t>
            </w:r>
            <w:r w:rsidRPr="00260BD4">
              <w:rPr>
                <w:color w:val="auto"/>
                <w:sz w:val="24"/>
                <w:szCs w:val="24"/>
                <w:lang w:val="id-ID"/>
              </w:rPr>
              <w:t xml:space="preserve"> (</w:t>
            </w:r>
            <w:r w:rsidR="00E75F03" w:rsidRPr="00260BD4">
              <w:rPr>
                <w:color w:val="auto"/>
                <w:sz w:val="24"/>
                <w:szCs w:val="24"/>
                <w:lang w:val="id-ID"/>
              </w:rPr>
              <w:t>sebutkan</w:t>
            </w:r>
            <w:r w:rsidRPr="00260BD4">
              <w:rPr>
                <w:color w:val="auto"/>
                <w:sz w:val="24"/>
                <w:szCs w:val="24"/>
                <w:lang w:val="id-ID"/>
              </w:rPr>
              <w:t>): _______</w:t>
            </w:r>
          </w:p>
          <w:p w14:paraId="7938EB02" w14:textId="77777777" w:rsidR="00046C0E" w:rsidRPr="00260BD4" w:rsidRDefault="00046C0E" w:rsidP="00046C0E">
            <w:pPr>
              <w:spacing w:after="0"/>
              <w:rPr>
                <w:color w:val="auto"/>
                <w:sz w:val="24"/>
                <w:szCs w:val="24"/>
                <w:lang w:val="id-ID"/>
              </w:rPr>
            </w:pPr>
          </w:p>
          <w:p w14:paraId="179CAC3B" w14:textId="766AF23B" w:rsidR="00046C0E" w:rsidRPr="00260BD4" w:rsidRDefault="00046C0E" w:rsidP="003A42AC">
            <w:pPr>
              <w:spacing w:after="0"/>
              <w:rPr>
                <w:color w:val="auto"/>
                <w:sz w:val="24"/>
                <w:szCs w:val="24"/>
                <w:lang w:val="id-ID"/>
              </w:rPr>
            </w:pPr>
            <w:r w:rsidRPr="00260BD4">
              <w:rPr>
                <w:color w:val="auto"/>
                <w:sz w:val="24"/>
                <w:szCs w:val="24"/>
                <w:lang w:val="id-ID"/>
              </w:rPr>
              <w:t xml:space="preserve">B2. </w:t>
            </w:r>
            <w:r w:rsidR="00A91158" w:rsidRPr="00260BD4">
              <w:rPr>
                <w:color w:val="auto"/>
                <w:sz w:val="24"/>
                <w:szCs w:val="24"/>
                <w:lang w:val="id-ID"/>
              </w:rPr>
              <w:t>Berapa perkiraan jumlah peserta pelatihan yang biasanya berpartisipasi dalam satu sesi pelatihan?</w:t>
            </w:r>
          </w:p>
          <w:p w14:paraId="63AD583A" w14:textId="5D224C69" w:rsidR="00AE1AA8" w:rsidRPr="00260BD4" w:rsidRDefault="00046C0E" w:rsidP="003A42AC">
            <w:pPr>
              <w:spacing w:after="0"/>
              <w:rPr>
                <w:color w:val="auto"/>
                <w:sz w:val="24"/>
                <w:szCs w:val="24"/>
                <w:lang w:val="id-ID"/>
              </w:rPr>
            </w:pPr>
            <w:r w:rsidRPr="00260BD4">
              <w:rPr>
                <w:color w:val="auto"/>
                <w:sz w:val="24"/>
                <w:szCs w:val="24"/>
                <w:lang w:val="id-ID"/>
              </w:rPr>
              <w:t xml:space="preserve">B3. </w:t>
            </w:r>
            <w:r w:rsidR="00E75F03" w:rsidRPr="00260BD4">
              <w:rPr>
                <w:color w:val="auto"/>
                <w:sz w:val="24"/>
                <w:szCs w:val="24"/>
                <w:lang w:val="id-ID"/>
              </w:rPr>
              <w:t>Ceritakan tantangan yang ingin Anda atasi.</w:t>
            </w:r>
          </w:p>
          <w:p w14:paraId="0F5A923D" w14:textId="6A93498E" w:rsidR="0038645B" w:rsidRPr="00260BD4" w:rsidRDefault="00AE1AA8" w:rsidP="003A42AC">
            <w:pPr>
              <w:spacing w:after="0"/>
              <w:rPr>
                <w:i/>
                <w:iCs/>
                <w:color w:val="auto"/>
                <w:sz w:val="24"/>
                <w:szCs w:val="24"/>
                <w:lang w:val="id-ID"/>
              </w:rPr>
            </w:pPr>
            <w:r w:rsidRPr="00260BD4">
              <w:rPr>
                <w:i/>
                <w:iCs/>
                <w:color w:val="auto"/>
                <w:sz w:val="24"/>
                <w:szCs w:val="24"/>
                <w:lang w:val="id-ID"/>
              </w:rPr>
              <w:t>(</w:t>
            </w:r>
            <w:r w:rsidR="00E75F03" w:rsidRPr="00260BD4">
              <w:rPr>
                <w:i/>
                <w:iCs/>
                <w:color w:val="auto"/>
                <w:sz w:val="24"/>
                <w:szCs w:val="24"/>
                <w:lang w:val="id-ID"/>
              </w:rPr>
              <w:t>Kesulitan apa yang Anda atau peserta pelatihan hadapi selama pelatihan? Apa yang terjadi, siapa yang terdampak, dan mengapa tantangan tersebut penting untuk diatasi</w:t>
            </w:r>
            <w:r w:rsidRPr="00260BD4">
              <w:rPr>
                <w:i/>
                <w:iCs/>
                <w:color w:val="auto"/>
                <w:sz w:val="24"/>
                <w:szCs w:val="24"/>
                <w:lang w:val="id-ID"/>
              </w:rPr>
              <w:t>)</w:t>
            </w:r>
            <w:r w:rsidR="00046C0E" w:rsidRPr="00260BD4">
              <w:rPr>
                <w:i/>
                <w:iCs/>
                <w:color w:val="auto"/>
                <w:sz w:val="24"/>
                <w:szCs w:val="24"/>
                <w:lang w:val="id-ID"/>
              </w:rPr>
              <w:t>?</w:t>
            </w:r>
          </w:p>
          <w:p w14:paraId="6B266326" w14:textId="276C3248" w:rsidR="005B1720" w:rsidRPr="00260BD4" w:rsidRDefault="005B1720" w:rsidP="00AE1AA8">
            <w:pPr>
              <w:spacing w:after="0"/>
              <w:rPr>
                <w:i/>
                <w:iCs/>
                <w:color w:val="auto"/>
                <w:sz w:val="24"/>
                <w:szCs w:val="24"/>
                <w:lang w:val="id-ID"/>
              </w:rPr>
            </w:pPr>
          </w:p>
        </w:tc>
      </w:tr>
    </w:tbl>
    <w:p w14:paraId="5CD50830" w14:textId="14219477" w:rsidR="00264E23" w:rsidRPr="00260BD4" w:rsidRDefault="00E75F03" w:rsidP="004462EC">
      <w:pPr>
        <w:spacing w:after="0"/>
        <w:rPr>
          <w:b/>
          <w:bCs/>
          <w:lang w:val="id-ID"/>
        </w:rPr>
      </w:pPr>
      <w:r w:rsidRPr="00260BD4">
        <w:rPr>
          <w:b/>
          <w:bCs/>
          <w:lang w:val="id-ID"/>
        </w:rPr>
        <w:t xml:space="preserve">Jawaban Anda </w:t>
      </w:r>
      <w:r w:rsidR="00264E23" w:rsidRPr="00260BD4">
        <w:rPr>
          <w:b/>
          <w:bCs/>
          <w:lang w:val="id-ID"/>
        </w:rPr>
        <w:t>(</w:t>
      </w:r>
      <w:r w:rsidRPr="00260BD4">
        <w:rPr>
          <w:b/>
          <w:bCs/>
          <w:lang w:val="id-ID"/>
        </w:rPr>
        <w:t>Maksimal</w:t>
      </w:r>
      <w:r w:rsidR="00264E23" w:rsidRPr="00260BD4">
        <w:rPr>
          <w:b/>
          <w:bCs/>
          <w:lang w:val="id-ID"/>
        </w:rPr>
        <w:t xml:space="preserve"> </w:t>
      </w:r>
      <w:r w:rsidR="00DD5257" w:rsidRPr="00260BD4">
        <w:rPr>
          <w:b/>
          <w:bCs/>
          <w:lang w:val="id-ID"/>
        </w:rPr>
        <w:t>300</w:t>
      </w:r>
      <w:r w:rsidR="00264E23" w:rsidRPr="00260BD4">
        <w:rPr>
          <w:b/>
          <w:bCs/>
          <w:lang w:val="id-ID"/>
        </w:rPr>
        <w:t xml:space="preserve"> </w:t>
      </w:r>
      <w:r w:rsidRPr="00260BD4">
        <w:rPr>
          <w:b/>
          <w:bCs/>
          <w:lang w:val="id-ID"/>
        </w:rPr>
        <w:t>kata</w:t>
      </w:r>
      <w:r w:rsidR="00264E23" w:rsidRPr="00260BD4">
        <w:rPr>
          <w:b/>
          <w:bCs/>
          <w:lang w:val="id-ID"/>
        </w:rPr>
        <w:t>)</w:t>
      </w:r>
    </w:p>
    <w:p w14:paraId="240B9E21" w14:textId="5F578FE2" w:rsidR="004462EC" w:rsidRPr="00260BD4" w:rsidRDefault="004462EC" w:rsidP="004462EC">
      <w:pPr>
        <w:spacing w:after="0"/>
        <w:rPr>
          <w:i/>
          <w:iCs/>
          <w:lang w:val="id-ID"/>
        </w:rPr>
      </w:pPr>
      <w:r w:rsidRPr="00260BD4">
        <w:rPr>
          <w:i/>
          <w:iCs/>
          <w:lang w:val="id-ID"/>
        </w:rPr>
        <w:t>(</w:t>
      </w:r>
      <w:r w:rsidR="00E75F03" w:rsidRPr="00260BD4">
        <w:rPr>
          <w:i/>
          <w:lang w:val="id-ID"/>
        </w:rPr>
        <w:t>Gunakan ruang ini untuk menguraikan jawaban berdasarkan poin panduan di atas agar kami dapat memahami pengalaman Anda dengan lebih baik</w:t>
      </w:r>
      <w:r w:rsidRPr="00260BD4">
        <w:rPr>
          <w:i/>
          <w:iCs/>
          <w:lang w:val="id-ID"/>
        </w:rPr>
        <w:t>).</w:t>
      </w:r>
    </w:p>
    <w:p w14:paraId="112A1121" w14:textId="77777777" w:rsidR="00274A7F" w:rsidRPr="00260BD4" w:rsidRDefault="00274A7F" w:rsidP="00AA4B4A">
      <w:pPr>
        <w:rPr>
          <w:lang w:val="id-ID"/>
        </w:rPr>
      </w:pPr>
    </w:p>
    <w:p w14:paraId="55412A06" w14:textId="77777777" w:rsidR="002F0589" w:rsidRPr="00260BD4" w:rsidRDefault="002F0589" w:rsidP="00AA4B4A">
      <w:pPr>
        <w:rPr>
          <w:lang w:val="id-ID"/>
        </w:rPr>
      </w:pPr>
    </w:p>
    <w:tbl>
      <w:tblPr>
        <w:tblStyle w:val="BritishCouncilTable"/>
        <w:tblW w:w="10065" w:type="dxa"/>
        <w:tblInd w:w="0" w:type="dxa"/>
        <w:tblLayout w:type="fixed"/>
        <w:tblLook w:val="04A0" w:firstRow="1" w:lastRow="0" w:firstColumn="1" w:lastColumn="0" w:noHBand="0" w:noVBand="1"/>
      </w:tblPr>
      <w:tblGrid>
        <w:gridCol w:w="10065"/>
      </w:tblGrid>
      <w:tr w:rsidR="00AA4B4A" w:rsidRPr="00260BD4" w14:paraId="7E043B83" w14:textId="77777777" w:rsidTr="001B405D">
        <w:trPr>
          <w:cnfStyle w:val="100000000000" w:firstRow="1" w:lastRow="0" w:firstColumn="0" w:lastColumn="0" w:oddVBand="0" w:evenVBand="0" w:oddHBand="0" w:evenHBand="0" w:firstRowFirstColumn="0" w:firstRowLastColumn="0" w:lastRowFirstColumn="0" w:lastRowLastColumn="0"/>
        </w:trPr>
        <w:tc>
          <w:tcPr>
            <w:tcW w:w="10065" w:type="dxa"/>
            <w:tcBorders>
              <w:bottom w:val="single" w:sz="4" w:space="0" w:color="4A4A4A"/>
            </w:tcBorders>
            <w:shd w:val="clear" w:color="auto" w:fill="002060"/>
          </w:tcPr>
          <w:p w14:paraId="0D728926" w14:textId="5BB6609C" w:rsidR="00AA4B4A" w:rsidRPr="00260BD4" w:rsidRDefault="00E75F03" w:rsidP="001B405D">
            <w:pPr>
              <w:pStyle w:val="TableHeading"/>
              <w:rPr>
                <w:caps w:val="0"/>
                <w:sz w:val="24"/>
                <w:szCs w:val="24"/>
                <w:lang w:val="id-ID"/>
              </w:rPr>
            </w:pPr>
            <w:r w:rsidRPr="00260BD4">
              <w:rPr>
                <w:bCs/>
                <w:sz w:val="24"/>
                <w:szCs w:val="24"/>
                <w:lang w:val="id-ID"/>
              </w:rPr>
              <w:t>Bagian</w:t>
            </w:r>
            <w:r w:rsidR="00AA4B4A" w:rsidRPr="00260BD4">
              <w:rPr>
                <w:bCs/>
                <w:sz w:val="24"/>
                <w:szCs w:val="24"/>
                <w:lang w:val="id-ID"/>
              </w:rPr>
              <w:t xml:space="preserve"> </w:t>
            </w:r>
            <w:r w:rsidR="00226013" w:rsidRPr="00260BD4">
              <w:rPr>
                <w:bCs/>
                <w:sz w:val="24"/>
                <w:szCs w:val="24"/>
                <w:lang w:val="id-ID"/>
              </w:rPr>
              <w:t>C</w:t>
            </w:r>
            <w:r w:rsidR="00AA4B4A" w:rsidRPr="00260BD4">
              <w:rPr>
                <w:bCs/>
                <w:sz w:val="24"/>
                <w:szCs w:val="24"/>
                <w:lang w:val="id-ID"/>
              </w:rPr>
              <w:t xml:space="preserve">: </w:t>
            </w:r>
            <w:r w:rsidRPr="00260BD4">
              <w:rPr>
                <w:bCs/>
                <w:sz w:val="24"/>
                <w:szCs w:val="24"/>
                <w:lang w:val="id-ID"/>
              </w:rPr>
              <w:t>INOVASI ANDA</w:t>
            </w:r>
          </w:p>
        </w:tc>
      </w:tr>
      <w:tr w:rsidR="005B1E00" w:rsidRPr="00260BD4" w14:paraId="27141625" w14:textId="77777777" w:rsidTr="00A5695B">
        <w:tc>
          <w:tcPr>
            <w:tcW w:w="10065" w:type="dxa"/>
            <w:tcBorders>
              <w:top w:val="single" w:sz="4" w:space="0" w:color="4A4A4A"/>
              <w:bottom w:val="single" w:sz="4" w:space="0" w:color="4A4A4A"/>
            </w:tcBorders>
          </w:tcPr>
          <w:p w14:paraId="0DB25836" w14:textId="3DCD5ABD" w:rsidR="00FF66E1" w:rsidRPr="00260BD4" w:rsidRDefault="00FF66E1" w:rsidP="00FF66E1">
            <w:pPr>
              <w:rPr>
                <w:b/>
                <w:bCs/>
                <w:color w:val="auto"/>
                <w:sz w:val="24"/>
                <w:szCs w:val="24"/>
                <w:lang w:val="id-ID"/>
              </w:rPr>
            </w:pPr>
            <w:r w:rsidRPr="00260BD4">
              <w:rPr>
                <w:b/>
                <w:bCs/>
                <w:color w:val="auto"/>
                <w:sz w:val="24"/>
                <w:szCs w:val="24"/>
                <w:lang w:val="id-ID"/>
              </w:rPr>
              <w:t>(</w:t>
            </w:r>
            <w:r w:rsidR="00E75F03" w:rsidRPr="00260BD4">
              <w:rPr>
                <w:b/>
                <w:bCs/>
                <w:color w:val="auto"/>
                <w:sz w:val="24"/>
                <w:szCs w:val="24"/>
                <w:lang w:val="id-ID"/>
              </w:rPr>
              <w:t xml:space="preserve">Kriteria Penilaian </w:t>
            </w:r>
            <w:r w:rsidRPr="00260BD4">
              <w:rPr>
                <w:b/>
                <w:bCs/>
                <w:color w:val="auto"/>
                <w:sz w:val="24"/>
                <w:szCs w:val="24"/>
                <w:lang w:val="id-ID"/>
              </w:rPr>
              <w:t xml:space="preserve">2: </w:t>
            </w:r>
            <w:r w:rsidR="00E75F03" w:rsidRPr="00260BD4">
              <w:rPr>
                <w:b/>
                <w:bCs/>
                <w:color w:val="auto"/>
                <w:sz w:val="24"/>
                <w:szCs w:val="24"/>
                <w:lang w:val="id-ID"/>
              </w:rPr>
              <w:t>Inovasi</w:t>
            </w:r>
            <w:r w:rsidRPr="00260BD4">
              <w:rPr>
                <w:b/>
                <w:bCs/>
                <w:color w:val="auto"/>
                <w:sz w:val="24"/>
                <w:szCs w:val="24"/>
                <w:lang w:val="id-ID"/>
              </w:rPr>
              <w:t>)</w:t>
            </w:r>
          </w:p>
          <w:p w14:paraId="415DDD77" w14:textId="7D6883B8" w:rsidR="00045680" w:rsidRPr="00260BD4" w:rsidRDefault="00E75F03" w:rsidP="0069659F">
            <w:pPr>
              <w:spacing w:after="0"/>
              <w:rPr>
                <w:color w:val="auto"/>
                <w:sz w:val="24"/>
                <w:szCs w:val="24"/>
                <w:lang w:val="id-ID"/>
              </w:rPr>
            </w:pPr>
            <w:r w:rsidRPr="00260BD4">
              <w:rPr>
                <w:color w:val="auto"/>
                <w:sz w:val="24"/>
                <w:szCs w:val="24"/>
                <w:lang w:val="id-ID"/>
              </w:rPr>
              <w:t>Ceritakan gagasan, solusi, atau pendekatan yang Anda perkenalkan untuk mengatasi tantangan tersebut. Inovasi tidak selalu harus melibatkan teknologi canggih. Solusi yang praktis dan relevan dengan konteks setempat sangat dianjurkan.</w:t>
            </w:r>
          </w:p>
          <w:p w14:paraId="49060016" w14:textId="001F84C7" w:rsidR="00045680" w:rsidRPr="00260BD4" w:rsidRDefault="00045680" w:rsidP="0069659F">
            <w:pPr>
              <w:spacing w:after="0"/>
              <w:rPr>
                <w:color w:val="auto"/>
                <w:sz w:val="24"/>
                <w:szCs w:val="24"/>
                <w:lang w:val="id-ID"/>
              </w:rPr>
            </w:pPr>
          </w:p>
          <w:p w14:paraId="36DFC899" w14:textId="5DC37213" w:rsidR="00256CEA" w:rsidRPr="00260BD4" w:rsidRDefault="00045680" w:rsidP="00311D17">
            <w:pPr>
              <w:spacing w:after="0"/>
              <w:rPr>
                <w:color w:val="auto"/>
                <w:sz w:val="24"/>
                <w:szCs w:val="24"/>
                <w:lang w:val="id-ID"/>
              </w:rPr>
            </w:pPr>
            <w:r w:rsidRPr="00260BD4">
              <w:rPr>
                <w:color w:val="auto"/>
                <w:sz w:val="24"/>
                <w:szCs w:val="24"/>
                <w:lang w:val="id-ID"/>
              </w:rPr>
              <w:t xml:space="preserve">C1. </w:t>
            </w:r>
            <w:r w:rsidR="00E75F03" w:rsidRPr="00260BD4">
              <w:rPr>
                <w:color w:val="auto"/>
                <w:sz w:val="24"/>
                <w:szCs w:val="24"/>
                <w:lang w:val="id-ID"/>
              </w:rPr>
              <w:t xml:space="preserve">Apa yang Anda lakukan secara berbeda untuk mengatasi tantangan </w:t>
            </w:r>
            <w:r w:rsidR="004617D5" w:rsidRPr="00260BD4">
              <w:rPr>
                <w:color w:val="auto"/>
                <w:sz w:val="24"/>
                <w:szCs w:val="24"/>
                <w:lang w:val="id-ID"/>
              </w:rPr>
              <w:t>tersebut</w:t>
            </w:r>
            <w:r w:rsidRPr="00260BD4">
              <w:rPr>
                <w:color w:val="auto"/>
                <w:sz w:val="24"/>
                <w:szCs w:val="24"/>
                <w:lang w:val="id-ID"/>
              </w:rPr>
              <w:t>?</w:t>
            </w:r>
            <w:r w:rsidR="00256CEA" w:rsidRPr="00260BD4">
              <w:rPr>
                <w:color w:val="auto"/>
                <w:sz w:val="24"/>
                <w:szCs w:val="24"/>
                <w:lang w:val="id-ID"/>
              </w:rPr>
              <w:t xml:space="preserve"> </w:t>
            </w:r>
          </w:p>
          <w:p w14:paraId="05BB13B2" w14:textId="0BBBB4B1" w:rsidR="00045680" w:rsidRPr="00260BD4" w:rsidRDefault="004617D5" w:rsidP="00311D17">
            <w:pPr>
              <w:spacing w:after="0"/>
              <w:rPr>
                <w:color w:val="auto"/>
                <w:sz w:val="24"/>
                <w:szCs w:val="24"/>
                <w:lang w:val="id-ID"/>
              </w:rPr>
            </w:pPr>
            <w:r w:rsidRPr="00260BD4">
              <w:rPr>
                <w:color w:val="auto"/>
                <w:sz w:val="24"/>
                <w:szCs w:val="24"/>
                <w:lang w:val="id-ID"/>
              </w:rPr>
              <w:t>Jelaskan gagasan, metode, perangkat, kegiatan, atau pendekatan yang Anda perkenalkan. Apa yang membedakannya dari praktik pelatihan sebelumnya atau praktik yang umum diterapkan?</w:t>
            </w:r>
          </w:p>
          <w:p w14:paraId="6CA7B165" w14:textId="77777777" w:rsidR="00311D17" w:rsidRPr="00260BD4" w:rsidRDefault="00311D17" w:rsidP="00311D17">
            <w:pPr>
              <w:spacing w:after="0"/>
              <w:rPr>
                <w:color w:val="auto"/>
                <w:sz w:val="24"/>
                <w:szCs w:val="24"/>
                <w:lang w:val="id-ID"/>
              </w:rPr>
            </w:pPr>
          </w:p>
          <w:p w14:paraId="2F78B378" w14:textId="1EFDEDC3" w:rsidR="00045680" w:rsidRPr="00260BD4" w:rsidRDefault="00045680" w:rsidP="00311D17">
            <w:pPr>
              <w:spacing w:after="0"/>
              <w:rPr>
                <w:color w:val="auto"/>
                <w:sz w:val="24"/>
                <w:szCs w:val="24"/>
                <w:lang w:val="id-ID"/>
              </w:rPr>
            </w:pPr>
            <w:r w:rsidRPr="00260BD4">
              <w:rPr>
                <w:color w:val="auto"/>
                <w:sz w:val="24"/>
                <w:szCs w:val="24"/>
                <w:lang w:val="id-ID"/>
              </w:rPr>
              <w:t>C2.</w:t>
            </w:r>
            <w:r w:rsidR="004617D5" w:rsidRPr="00260BD4">
              <w:rPr>
                <w:color w:val="auto"/>
                <w:sz w:val="24"/>
                <w:szCs w:val="24"/>
                <w:lang w:val="id-ID"/>
              </w:rPr>
              <w:t xml:space="preserve"> Bagaimana inovasi Anda membantu peserta pelatihan</w:t>
            </w:r>
            <w:r w:rsidRPr="00260BD4">
              <w:rPr>
                <w:color w:val="auto"/>
                <w:sz w:val="24"/>
                <w:szCs w:val="24"/>
                <w:lang w:val="id-ID"/>
              </w:rPr>
              <w:t>?</w:t>
            </w:r>
          </w:p>
          <w:p w14:paraId="503F4A59" w14:textId="2468AA0D" w:rsidR="007A68FD" w:rsidRPr="00260BD4" w:rsidRDefault="004617D5" w:rsidP="004617D5">
            <w:pPr>
              <w:spacing w:after="0"/>
              <w:rPr>
                <w:color w:val="auto"/>
                <w:lang w:val="id-ID"/>
              </w:rPr>
            </w:pPr>
            <w:r w:rsidRPr="00260BD4">
              <w:rPr>
                <w:color w:val="auto"/>
                <w:sz w:val="24"/>
                <w:szCs w:val="24"/>
                <w:lang w:val="id-ID"/>
              </w:rPr>
              <w:t xml:space="preserve">Jelaskan bagaimana inovasi Anda meningkatkan partisipasi, aksesibilitas, inklusi, keterlibatan, kepercayaan diri, atau hasil pembelajaran. Jika relevan, jelaskan manfaat yang dirasakan oleh perempuan, pemuda, penyandang disabilitas, atau kelompok lainnya. </w:t>
            </w:r>
          </w:p>
        </w:tc>
      </w:tr>
    </w:tbl>
    <w:p w14:paraId="39FDB345" w14:textId="2AEE81A4" w:rsidR="00BA1C30" w:rsidRPr="00260BD4" w:rsidRDefault="004617D5" w:rsidP="00BA1C30">
      <w:pPr>
        <w:rPr>
          <w:b/>
          <w:bCs/>
          <w:lang w:val="id-ID"/>
        </w:rPr>
      </w:pPr>
      <w:r w:rsidRPr="00260BD4">
        <w:rPr>
          <w:b/>
          <w:bCs/>
          <w:lang w:val="id-ID"/>
        </w:rPr>
        <w:t xml:space="preserve">Jawaban Anda </w:t>
      </w:r>
      <w:r w:rsidR="00BA1C30" w:rsidRPr="00260BD4">
        <w:rPr>
          <w:b/>
          <w:bCs/>
          <w:lang w:val="id-ID"/>
        </w:rPr>
        <w:t>(</w:t>
      </w:r>
      <w:r w:rsidRPr="00260BD4">
        <w:rPr>
          <w:b/>
          <w:bCs/>
          <w:lang w:val="id-ID"/>
        </w:rPr>
        <w:t>Maksimal</w:t>
      </w:r>
      <w:r w:rsidR="00BA1C30" w:rsidRPr="00260BD4">
        <w:rPr>
          <w:b/>
          <w:bCs/>
          <w:lang w:val="id-ID"/>
        </w:rPr>
        <w:t xml:space="preserve"> 300 </w:t>
      </w:r>
      <w:r w:rsidR="00E74109" w:rsidRPr="00260BD4">
        <w:rPr>
          <w:b/>
          <w:bCs/>
          <w:lang w:val="id-ID"/>
        </w:rPr>
        <w:t>kata</w:t>
      </w:r>
      <w:r w:rsidR="00BA1C30" w:rsidRPr="00260BD4">
        <w:rPr>
          <w:b/>
          <w:bCs/>
          <w:lang w:val="id-ID"/>
        </w:rPr>
        <w:t>)</w:t>
      </w:r>
    </w:p>
    <w:p w14:paraId="61CC66D9" w14:textId="2DFD7E17" w:rsidR="006042A5" w:rsidRPr="00260BD4" w:rsidRDefault="00E74109" w:rsidP="000E70F3">
      <w:pPr>
        <w:rPr>
          <w:color w:val="230859" w:themeColor="text2"/>
          <w:lang w:val="id-ID"/>
        </w:rPr>
      </w:pPr>
      <w:r w:rsidRPr="00260BD4">
        <w:rPr>
          <w:lang w:val="id-ID"/>
        </w:rPr>
        <w:t>(Gunakan ruang ini untuk menguraikan jawaban berdasarkan poin panduan di atas agar kami dapat memahami pengalaman Anda dengan lebih baik).</w:t>
      </w:r>
    </w:p>
    <w:p w14:paraId="04BB4D7E" w14:textId="77777777" w:rsidR="006042A5" w:rsidRPr="00260BD4" w:rsidRDefault="006042A5" w:rsidP="000E70F3">
      <w:pPr>
        <w:rPr>
          <w:color w:val="230859" w:themeColor="text2"/>
          <w:lang w:val="id-ID"/>
        </w:rPr>
      </w:pPr>
    </w:p>
    <w:p w14:paraId="16D84776" w14:textId="77777777" w:rsidR="006042A5" w:rsidRPr="00260BD4" w:rsidRDefault="006042A5" w:rsidP="000E70F3">
      <w:pPr>
        <w:rPr>
          <w:color w:val="230859" w:themeColor="text2"/>
          <w:lang w:val="id-ID"/>
        </w:rPr>
      </w:pPr>
    </w:p>
    <w:p w14:paraId="0D5D5579" w14:textId="77777777" w:rsidR="006042A5" w:rsidRPr="00260BD4" w:rsidRDefault="006042A5" w:rsidP="000E70F3">
      <w:pPr>
        <w:rPr>
          <w:color w:val="230859" w:themeColor="text2"/>
          <w:lang w:val="id-ID"/>
        </w:rPr>
      </w:pPr>
    </w:p>
    <w:p w14:paraId="58317D6E" w14:textId="77777777" w:rsidR="006042A5" w:rsidRPr="00260BD4" w:rsidRDefault="006042A5" w:rsidP="000E70F3">
      <w:pPr>
        <w:rPr>
          <w:color w:val="230859" w:themeColor="text2"/>
          <w:lang w:val="id-ID"/>
        </w:rPr>
      </w:pPr>
    </w:p>
    <w:p w14:paraId="5EC0002A" w14:textId="77777777" w:rsidR="006042A5" w:rsidRPr="00260BD4" w:rsidRDefault="006042A5" w:rsidP="000E70F3">
      <w:pPr>
        <w:rPr>
          <w:color w:val="230859" w:themeColor="text2"/>
          <w:lang w:val="id-ID"/>
        </w:rPr>
      </w:pPr>
    </w:p>
    <w:p w14:paraId="6E0C38B3" w14:textId="77777777" w:rsidR="006042A5" w:rsidRPr="00260BD4" w:rsidRDefault="006042A5" w:rsidP="000E70F3">
      <w:pPr>
        <w:rPr>
          <w:color w:val="230859" w:themeColor="text2"/>
          <w:lang w:val="id-ID"/>
        </w:rPr>
      </w:pPr>
    </w:p>
    <w:p w14:paraId="13C16B5C" w14:textId="77777777" w:rsidR="006042A5" w:rsidRPr="00260BD4" w:rsidRDefault="006042A5" w:rsidP="000E70F3">
      <w:pPr>
        <w:rPr>
          <w:color w:val="230859" w:themeColor="text2"/>
          <w:lang w:val="id-ID"/>
        </w:rPr>
      </w:pPr>
    </w:p>
    <w:p w14:paraId="0A01A94A" w14:textId="77777777" w:rsidR="00CD47CE" w:rsidRPr="00260BD4" w:rsidRDefault="00CD47CE" w:rsidP="000E70F3">
      <w:pPr>
        <w:rPr>
          <w:color w:val="230859" w:themeColor="text2"/>
          <w:lang w:val="id-ID"/>
        </w:rPr>
      </w:pPr>
    </w:p>
    <w:p w14:paraId="2976EF72" w14:textId="77777777" w:rsidR="00CD47CE" w:rsidRPr="00260BD4" w:rsidRDefault="00CD47CE" w:rsidP="000E70F3">
      <w:pPr>
        <w:rPr>
          <w:color w:val="230859" w:themeColor="text2"/>
          <w:lang w:val="id-ID"/>
        </w:rPr>
      </w:pPr>
    </w:p>
    <w:p w14:paraId="11932854" w14:textId="77777777" w:rsidR="00CD47CE" w:rsidRPr="00260BD4" w:rsidRDefault="00CD47CE" w:rsidP="000E70F3">
      <w:pPr>
        <w:rPr>
          <w:color w:val="230859" w:themeColor="text2"/>
          <w:lang w:val="id-ID"/>
        </w:rPr>
      </w:pPr>
    </w:p>
    <w:p w14:paraId="7C295FE0" w14:textId="77777777" w:rsidR="006042A5" w:rsidRPr="00260BD4" w:rsidRDefault="006042A5" w:rsidP="000E70F3">
      <w:pPr>
        <w:rPr>
          <w:color w:val="230859" w:themeColor="text2"/>
          <w:lang w:val="id-ID"/>
        </w:rPr>
      </w:pPr>
    </w:p>
    <w:tbl>
      <w:tblPr>
        <w:tblStyle w:val="BritishCouncilTable"/>
        <w:tblW w:w="10065" w:type="dxa"/>
        <w:tblInd w:w="0" w:type="dxa"/>
        <w:tblLayout w:type="fixed"/>
        <w:tblLook w:val="04A0" w:firstRow="1" w:lastRow="0" w:firstColumn="1" w:lastColumn="0" w:noHBand="0" w:noVBand="1"/>
      </w:tblPr>
      <w:tblGrid>
        <w:gridCol w:w="10065"/>
      </w:tblGrid>
      <w:tr w:rsidR="004144CF" w:rsidRPr="00260BD4" w14:paraId="49DDFD3B" w14:textId="77777777" w:rsidTr="001B405D">
        <w:trPr>
          <w:cnfStyle w:val="100000000000" w:firstRow="1" w:lastRow="0" w:firstColumn="0" w:lastColumn="0" w:oddVBand="0" w:evenVBand="0" w:oddHBand="0" w:evenHBand="0" w:firstRowFirstColumn="0" w:firstRowLastColumn="0" w:lastRowFirstColumn="0" w:lastRowLastColumn="0"/>
        </w:trPr>
        <w:tc>
          <w:tcPr>
            <w:tcW w:w="10065" w:type="dxa"/>
            <w:tcBorders>
              <w:bottom w:val="single" w:sz="4" w:space="0" w:color="4A4A4A"/>
            </w:tcBorders>
            <w:shd w:val="clear" w:color="auto" w:fill="002060"/>
          </w:tcPr>
          <w:p w14:paraId="76EBA9CC" w14:textId="27E7A47B" w:rsidR="004144CF" w:rsidRPr="00260BD4" w:rsidRDefault="00E74109" w:rsidP="001B405D">
            <w:pPr>
              <w:pStyle w:val="TableHeading"/>
              <w:rPr>
                <w:caps w:val="0"/>
                <w:color w:val="auto"/>
                <w:sz w:val="24"/>
                <w:szCs w:val="24"/>
                <w:lang w:val="id-ID"/>
              </w:rPr>
            </w:pPr>
            <w:r w:rsidRPr="00260BD4">
              <w:rPr>
                <w:bCs/>
                <w:color w:val="auto"/>
                <w:sz w:val="24"/>
                <w:szCs w:val="24"/>
                <w:lang w:val="id-ID"/>
              </w:rPr>
              <w:t>Bagian</w:t>
            </w:r>
            <w:r w:rsidR="004144CF" w:rsidRPr="00260BD4">
              <w:rPr>
                <w:bCs/>
                <w:color w:val="auto"/>
                <w:sz w:val="24"/>
                <w:szCs w:val="24"/>
                <w:lang w:val="id-ID"/>
              </w:rPr>
              <w:t xml:space="preserve"> </w:t>
            </w:r>
            <w:r w:rsidR="00CE0D7F" w:rsidRPr="00260BD4">
              <w:rPr>
                <w:bCs/>
                <w:color w:val="auto"/>
                <w:sz w:val="24"/>
                <w:szCs w:val="24"/>
                <w:lang w:val="id-ID"/>
              </w:rPr>
              <w:t>D</w:t>
            </w:r>
            <w:r w:rsidR="004144CF" w:rsidRPr="00260BD4">
              <w:rPr>
                <w:bCs/>
                <w:color w:val="auto"/>
                <w:sz w:val="24"/>
                <w:szCs w:val="24"/>
                <w:lang w:val="id-ID"/>
              </w:rPr>
              <w:t xml:space="preserve">: </w:t>
            </w:r>
            <w:r w:rsidR="005B5F10" w:rsidRPr="00260BD4">
              <w:rPr>
                <w:bCs/>
                <w:color w:val="auto"/>
                <w:sz w:val="24"/>
                <w:szCs w:val="24"/>
                <w:lang w:val="id-ID"/>
              </w:rPr>
              <w:t>PERUBAHAN</w:t>
            </w:r>
            <w:r w:rsidRPr="00260BD4">
              <w:rPr>
                <w:bCs/>
                <w:color w:val="auto"/>
                <w:sz w:val="24"/>
                <w:szCs w:val="24"/>
                <w:lang w:val="id-ID"/>
              </w:rPr>
              <w:t xml:space="preserve"> YANG DIHASILKAN</w:t>
            </w:r>
          </w:p>
        </w:tc>
      </w:tr>
      <w:tr w:rsidR="005B1E00" w:rsidRPr="00260BD4" w14:paraId="70E9119C" w14:textId="77777777" w:rsidTr="00085DD3">
        <w:tc>
          <w:tcPr>
            <w:tcW w:w="10065" w:type="dxa"/>
            <w:tcBorders>
              <w:top w:val="single" w:sz="4" w:space="0" w:color="4A4A4A"/>
              <w:bottom w:val="single" w:sz="4" w:space="0" w:color="4A4A4A"/>
            </w:tcBorders>
          </w:tcPr>
          <w:p w14:paraId="3FE14343" w14:textId="01606313" w:rsidR="00ED2F73" w:rsidRPr="00260BD4" w:rsidRDefault="00ED2F73" w:rsidP="00ED2F73">
            <w:pPr>
              <w:pStyle w:val="TableBody"/>
              <w:rPr>
                <w:b/>
                <w:bCs/>
                <w:color w:val="auto"/>
                <w:sz w:val="24"/>
                <w:szCs w:val="24"/>
                <w:lang w:val="id-ID"/>
              </w:rPr>
            </w:pPr>
            <w:r w:rsidRPr="00260BD4">
              <w:rPr>
                <w:b/>
                <w:bCs/>
                <w:color w:val="auto"/>
                <w:sz w:val="24"/>
                <w:szCs w:val="24"/>
                <w:lang w:val="id-ID"/>
              </w:rPr>
              <w:t>(</w:t>
            </w:r>
            <w:r w:rsidR="00E74109" w:rsidRPr="00260BD4">
              <w:rPr>
                <w:b/>
                <w:bCs/>
                <w:color w:val="auto"/>
                <w:sz w:val="24"/>
                <w:szCs w:val="24"/>
                <w:lang w:val="id-ID"/>
              </w:rPr>
              <w:t xml:space="preserve">Kriteria Penilaian </w:t>
            </w:r>
            <w:r w:rsidRPr="00260BD4">
              <w:rPr>
                <w:b/>
                <w:bCs/>
                <w:color w:val="auto"/>
                <w:sz w:val="24"/>
                <w:szCs w:val="24"/>
                <w:lang w:val="id-ID"/>
              </w:rPr>
              <w:t xml:space="preserve">3. </w:t>
            </w:r>
            <w:r w:rsidR="00E74109" w:rsidRPr="00260BD4">
              <w:rPr>
                <w:b/>
                <w:bCs/>
                <w:color w:val="auto"/>
                <w:sz w:val="24"/>
                <w:szCs w:val="24"/>
                <w:lang w:val="id-ID"/>
              </w:rPr>
              <w:t>Dampak</w:t>
            </w:r>
            <w:r w:rsidRPr="00260BD4">
              <w:rPr>
                <w:b/>
                <w:bCs/>
                <w:color w:val="auto"/>
                <w:sz w:val="24"/>
                <w:szCs w:val="24"/>
                <w:lang w:val="id-ID"/>
              </w:rPr>
              <w:t xml:space="preserve"> &amp; </w:t>
            </w:r>
            <w:r w:rsidR="00E74109" w:rsidRPr="00260BD4">
              <w:rPr>
                <w:b/>
                <w:bCs/>
                <w:color w:val="auto"/>
                <w:sz w:val="24"/>
                <w:szCs w:val="24"/>
                <w:lang w:val="id-ID"/>
              </w:rPr>
              <w:t>Manfaat</w:t>
            </w:r>
            <w:r w:rsidRPr="00260BD4">
              <w:rPr>
                <w:b/>
                <w:bCs/>
                <w:color w:val="auto"/>
                <w:sz w:val="24"/>
                <w:szCs w:val="24"/>
                <w:lang w:val="id-ID"/>
              </w:rPr>
              <w:t>)</w:t>
            </w:r>
          </w:p>
          <w:p w14:paraId="428DBD8B" w14:textId="2B0515A3" w:rsidR="007152D7" w:rsidRPr="00260BD4" w:rsidRDefault="007152D7" w:rsidP="00003452">
            <w:pPr>
              <w:spacing w:after="0"/>
              <w:rPr>
                <w:color w:val="auto"/>
                <w:sz w:val="24"/>
                <w:szCs w:val="24"/>
                <w:lang w:val="id-ID"/>
              </w:rPr>
            </w:pPr>
          </w:p>
          <w:p w14:paraId="553DE395" w14:textId="6A9BC78C" w:rsidR="007152D7" w:rsidRPr="00260BD4" w:rsidRDefault="00E74109" w:rsidP="00003452">
            <w:pPr>
              <w:spacing w:after="0"/>
              <w:rPr>
                <w:color w:val="auto"/>
                <w:sz w:val="24"/>
                <w:szCs w:val="24"/>
                <w:lang w:val="id-ID"/>
              </w:rPr>
            </w:pPr>
            <w:r w:rsidRPr="00260BD4">
              <w:rPr>
                <w:color w:val="auto"/>
                <w:sz w:val="24"/>
                <w:szCs w:val="24"/>
                <w:lang w:val="id-ID"/>
              </w:rPr>
              <w:t xml:space="preserve">Ceritakan perubahan yang terjadi sebagai hasil dari inovasi Anda. Jika memungkinkan, berikan contoh spesifik yang menunjukkan manfaat yang diperoleh peserta pelatihan. </w:t>
            </w:r>
          </w:p>
          <w:p w14:paraId="3007F735" w14:textId="77777777" w:rsidR="00003452" w:rsidRPr="00260BD4" w:rsidRDefault="00003452" w:rsidP="00003452">
            <w:pPr>
              <w:spacing w:after="0"/>
              <w:rPr>
                <w:color w:val="auto"/>
                <w:sz w:val="24"/>
                <w:szCs w:val="24"/>
                <w:lang w:val="id-ID"/>
              </w:rPr>
            </w:pPr>
          </w:p>
          <w:p w14:paraId="6D1D37D5" w14:textId="4EFE1874" w:rsidR="00003452" w:rsidRPr="00260BD4" w:rsidRDefault="00003452" w:rsidP="00003452">
            <w:pPr>
              <w:spacing w:after="0"/>
              <w:rPr>
                <w:color w:val="auto"/>
                <w:sz w:val="24"/>
                <w:szCs w:val="24"/>
                <w:lang w:val="id-ID"/>
              </w:rPr>
            </w:pPr>
            <w:r w:rsidRPr="00260BD4">
              <w:rPr>
                <w:color w:val="auto"/>
                <w:sz w:val="24"/>
                <w:szCs w:val="24"/>
                <w:lang w:val="id-ID"/>
              </w:rPr>
              <w:t xml:space="preserve">D1. </w:t>
            </w:r>
            <w:r w:rsidR="00E74109" w:rsidRPr="00260BD4">
              <w:rPr>
                <w:color w:val="auto"/>
                <w:sz w:val="24"/>
                <w:szCs w:val="24"/>
                <w:lang w:val="id-ID"/>
              </w:rPr>
              <w:t>Perubahan positif apa yang Anda amati sebagai hasil dari inovasi tersebut?</w:t>
            </w:r>
          </w:p>
          <w:p w14:paraId="14F3E1A4" w14:textId="7FF21B6F" w:rsidR="00003452" w:rsidRPr="00260BD4" w:rsidRDefault="00E74109" w:rsidP="00003452">
            <w:pPr>
              <w:spacing w:after="0"/>
              <w:rPr>
                <w:color w:val="auto"/>
                <w:sz w:val="24"/>
                <w:szCs w:val="24"/>
                <w:lang w:val="id-ID"/>
              </w:rPr>
            </w:pPr>
            <w:r w:rsidRPr="00260BD4">
              <w:rPr>
                <w:color w:val="auto"/>
                <w:sz w:val="24"/>
                <w:szCs w:val="24"/>
                <w:lang w:val="id-ID"/>
              </w:rPr>
              <w:t>Jelaskan perubahan positif yang dialami peserta pelatihan. Perubahan tersebut dapat mencakup satu atau beberapa hal berikut:</w:t>
            </w:r>
          </w:p>
          <w:p w14:paraId="6B23FC69" w14:textId="781BEB3D" w:rsidR="00003452" w:rsidRPr="00260BD4" w:rsidRDefault="00E74109" w:rsidP="008A5B3A">
            <w:pPr>
              <w:pStyle w:val="ListParagraph"/>
              <w:numPr>
                <w:ilvl w:val="0"/>
                <w:numId w:val="6"/>
              </w:numPr>
              <w:spacing w:after="0"/>
              <w:rPr>
                <w:color w:val="auto"/>
                <w:sz w:val="24"/>
                <w:szCs w:val="24"/>
                <w:lang w:val="id-ID"/>
              </w:rPr>
            </w:pPr>
            <w:r w:rsidRPr="00260BD4">
              <w:rPr>
                <w:color w:val="auto"/>
                <w:sz w:val="24"/>
                <w:szCs w:val="24"/>
                <w:lang w:val="id-ID"/>
              </w:rPr>
              <w:t>Keterampilan digital</w:t>
            </w:r>
          </w:p>
          <w:p w14:paraId="5E972BF3" w14:textId="6F838547" w:rsidR="00003452" w:rsidRPr="00260BD4" w:rsidRDefault="00E74109" w:rsidP="008A5B3A">
            <w:pPr>
              <w:pStyle w:val="ListParagraph"/>
              <w:numPr>
                <w:ilvl w:val="0"/>
                <w:numId w:val="6"/>
              </w:numPr>
              <w:spacing w:after="0"/>
              <w:rPr>
                <w:color w:val="auto"/>
                <w:sz w:val="24"/>
                <w:szCs w:val="24"/>
                <w:lang w:val="id-ID"/>
              </w:rPr>
            </w:pPr>
            <w:r w:rsidRPr="00260BD4">
              <w:rPr>
                <w:color w:val="auto"/>
                <w:sz w:val="24"/>
                <w:szCs w:val="24"/>
                <w:lang w:val="id-ID"/>
              </w:rPr>
              <w:t>Kepercayaan diri</w:t>
            </w:r>
          </w:p>
          <w:p w14:paraId="687DE104" w14:textId="63D4997D" w:rsidR="00003452" w:rsidRPr="00260BD4" w:rsidRDefault="00E74109" w:rsidP="008A5B3A">
            <w:pPr>
              <w:pStyle w:val="ListParagraph"/>
              <w:numPr>
                <w:ilvl w:val="0"/>
                <w:numId w:val="6"/>
              </w:numPr>
              <w:spacing w:after="0"/>
              <w:rPr>
                <w:color w:val="auto"/>
                <w:sz w:val="24"/>
                <w:szCs w:val="24"/>
                <w:lang w:val="id-ID"/>
              </w:rPr>
            </w:pPr>
            <w:r w:rsidRPr="00260BD4">
              <w:rPr>
                <w:color w:val="auto"/>
                <w:sz w:val="24"/>
                <w:szCs w:val="24"/>
                <w:lang w:val="id-ID"/>
              </w:rPr>
              <w:t>Praktik keamanan digital</w:t>
            </w:r>
          </w:p>
          <w:p w14:paraId="402E4B31" w14:textId="264A9C84" w:rsidR="00003452" w:rsidRPr="00260BD4" w:rsidRDefault="00003452" w:rsidP="008A5B3A">
            <w:pPr>
              <w:pStyle w:val="ListParagraph"/>
              <w:numPr>
                <w:ilvl w:val="0"/>
                <w:numId w:val="6"/>
              </w:numPr>
              <w:spacing w:after="0"/>
              <w:rPr>
                <w:color w:val="auto"/>
                <w:sz w:val="24"/>
                <w:szCs w:val="24"/>
                <w:lang w:val="id-ID"/>
              </w:rPr>
            </w:pPr>
            <w:r w:rsidRPr="00260BD4">
              <w:rPr>
                <w:color w:val="auto"/>
                <w:sz w:val="24"/>
                <w:szCs w:val="24"/>
                <w:lang w:val="id-ID"/>
              </w:rPr>
              <w:t>Pa</w:t>
            </w:r>
            <w:r w:rsidR="00E74109" w:rsidRPr="00260BD4">
              <w:rPr>
                <w:color w:val="auto"/>
                <w:sz w:val="24"/>
                <w:szCs w:val="24"/>
                <w:lang w:val="id-ID"/>
              </w:rPr>
              <w:t>rtisipasi dan keterlibatan</w:t>
            </w:r>
          </w:p>
          <w:p w14:paraId="4B07707D" w14:textId="7D889606" w:rsidR="00003452" w:rsidRPr="00260BD4" w:rsidRDefault="00E74109" w:rsidP="008A5B3A">
            <w:pPr>
              <w:pStyle w:val="ListParagraph"/>
              <w:numPr>
                <w:ilvl w:val="0"/>
                <w:numId w:val="6"/>
              </w:numPr>
              <w:spacing w:after="0"/>
              <w:rPr>
                <w:color w:val="auto"/>
                <w:sz w:val="24"/>
                <w:szCs w:val="24"/>
                <w:lang w:val="id-ID"/>
              </w:rPr>
            </w:pPr>
            <w:r w:rsidRPr="00260BD4">
              <w:rPr>
                <w:color w:val="auto"/>
                <w:sz w:val="24"/>
                <w:szCs w:val="24"/>
                <w:lang w:val="id-ID"/>
              </w:rPr>
              <w:t>Peluang kerja, usaha, atau mata pencaharian</w:t>
            </w:r>
          </w:p>
          <w:p w14:paraId="77735581" w14:textId="25114D51" w:rsidR="00003452" w:rsidRPr="00260BD4" w:rsidRDefault="00E74109" w:rsidP="008A5B3A">
            <w:pPr>
              <w:pStyle w:val="ListParagraph"/>
              <w:numPr>
                <w:ilvl w:val="0"/>
                <w:numId w:val="6"/>
              </w:numPr>
              <w:spacing w:after="0"/>
              <w:rPr>
                <w:color w:val="auto"/>
                <w:sz w:val="24"/>
                <w:szCs w:val="24"/>
                <w:lang w:val="id-ID"/>
              </w:rPr>
            </w:pPr>
            <w:r w:rsidRPr="00260BD4">
              <w:rPr>
                <w:color w:val="auto"/>
                <w:sz w:val="24"/>
                <w:szCs w:val="24"/>
                <w:lang w:val="id-ID"/>
              </w:rPr>
              <w:t xml:space="preserve">Keterlibatan dalam komunitas </w:t>
            </w:r>
          </w:p>
          <w:p w14:paraId="3A77218B" w14:textId="0577F2B5" w:rsidR="00003452" w:rsidRPr="00260BD4" w:rsidRDefault="00E74109" w:rsidP="008A5B3A">
            <w:pPr>
              <w:pStyle w:val="ListParagraph"/>
              <w:numPr>
                <w:ilvl w:val="0"/>
                <w:numId w:val="6"/>
              </w:numPr>
              <w:spacing w:after="0"/>
              <w:rPr>
                <w:color w:val="auto"/>
                <w:sz w:val="24"/>
                <w:szCs w:val="24"/>
                <w:lang w:val="id-ID"/>
              </w:rPr>
            </w:pPr>
            <w:r w:rsidRPr="00260BD4">
              <w:rPr>
                <w:color w:val="auto"/>
                <w:sz w:val="24"/>
                <w:szCs w:val="24"/>
                <w:lang w:val="id-ID"/>
              </w:rPr>
              <w:t>Hasil bermakna lainnya</w:t>
            </w:r>
          </w:p>
          <w:p w14:paraId="00770435" w14:textId="0A564036" w:rsidR="005B1E00" w:rsidRPr="00260BD4" w:rsidRDefault="005B1E00" w:rsidP="003A05DE">
            <w:pPr>
              <w:pStyle w:val="TableBody"/>
              <w:rPr>
                <w:color w:val="auto"/>
                <w:sz w:val="24"/>
                <w:szCs w:val="24"/>
                <w:lang w:val="id-ID"/>
              </w:rPr>
            </w:pPr>
          </w:p>
        </w:tc>
      </w:tr>
    </w:tbl>
    <w:p w14:paraId="4CEDCE93" w14:textId="04FEBCF3" w:rsidR="0039503A" w:rsidRPr="00260BD4" w:rsidRDefault="00E74109" w:rsidP="0039503A">
      <w:pPr>
        <w:rPr>
          <w:b/>
          <w:bCs/>
          <w:lang w:val="id-ID"/>
        </w:rPr>
      </w:pPr>
      <w:r w:rsidRPr="00260BD4">
        <w:rPr>
          <w:b/>
          <w:bCs/>
          <w:lang w:val="id-ID"/>
        </w:rPr>
        <w:lastRenderedPageBreak/>
        <w:t xml:space="preserve">Jawaban Anda </w:t>
      </w:r>
      <w:r w:rsidR="0039503A" w:rsidRPr="00260BD4">
        <w:rPr>
          <w:b/>
          <w:bCs/>
          <w:lang w:val="id-ID"/>
        </w:rPr>
        <w:t>(</w:t>
      </w:r>
      <w:r w:rsidRPr="00260BD4">
        <w:rPr>
          <w:b/>
          <w:bCs/>
          <w:lang w:val="id-ID"/>
        </w:rPr>
        <w:t>Maksimal</w:t>
      </w:r>
      <w:r w:rsidR="0039503A" w:rsidRPr="00260BD4">
        <w:rPr>
          <w:b/>
          <w:bCs/>
          <w:lang w:val="id-ID"/>
        </w:rPr>
        <w:t xml:space="preserve"> 300 </w:t>
      </w:r>
      <w:r w:rsidRPr="00260BD4">
        <w:rPr>
          <w:b/>
          <w:bCs/>
          <w:lang w:val="id-ID"/>
        </w:rPr>
        <w:t>kata</w:t>
      </w:r>
      <w:r w:rsidR="0039503A" w:rsidRPr="00260BD4">
        <w:rPr>
          <w:b/>
          <w:bCs/>
          <w:lang w:val="id-ID"/>
        </w:rPr>
        <w:t>)</w:t>
      </w:r>
    </w:p>
    <w:p w14:paraId="532886FF" w14:textId="47790352" w:rsidR="00AC4BCD" w:rsidRPr="00260BD4" w:rsidRDefault="00E74109" w:rsidP="004144CF">
      <w:pPr>
        <w:rPr>
          <w:color w:val="230859" w:themeColor="text2"/>
          <w:lang w:val="id-ID"/>
        </w:rPr>
      </w:pPr>
      <w:r w:rsidRPr="00260BD4">
        <w:rPr>
          <w:lang w:val="id-ID"/>
        </w:rPr>
        <w:t>(Gunakan ruang ini untuk menguraikan jawaban berdasarkan poin panduan di atas agar kami dapat memahami pengalaman Anda dengan lebih baik).</w:t>
      </w:r>
    </w:p>
    <w:p w14:paraId="42B6A9E1" w14:textId="77777777" w:rsidR="00AC4BCD" w:rsidRPr="00260BD4" w:rsidRDefault="00AC4BCD" w:rsidP="004144CF">
      <w:pPr>
        <w:rPr>
          <w:color w:val="230859" w:themeColor="text2"/>
          <w:lang w:val="id-ID"/>
        </w:rPr>
      </w:pPr>
    </w:p>
    <w:p w14:paraId="3592D6A8" w14:textId="77777777" w:rsidR="00AC4BCD" w:rsidRPr="00260BD4" w:rsidRDefault="00AC4BCD" w:rsidP="004144CF">
      <w:pPr>
        <w:rPr>
          <w:color w:val="230859" w:themeColor="text2"/>
          <w:lang w:val="id-ID"/>
        </w:rPr>
      </w:pPr>
    </w:p>
    <w:p w14:paraId="3ECE74D3" w14:textId="77777777" w:rsidR="00AC4BCD" w:rsidRPr="00260BD4" w:rsidRDefault="00AC4BCD" w:rsidP="004144CF">
      <w:pPr>
        <w:rPr>
          <w:color w:val="230859" w:themeColor="text2"/>
          <w:lang w:val="id-ID"/>
        </w:rPr>
      </w:pPr>
    </w:p>
    <w:p w14:paraId="58874577" w14:textId="77777777" w:rsidR="00AC4BCD" w:rsidRPr="00260BD4" w:rsidRDefault="00AC4BCD" w:rsidP="004144CF">
      <w:pPr>
        <w:rPr>
          <w:color w:val="230859" w:themeColor="text2"/>
          <w:lang w:val="id-ID"/>
        </w:rPr>
      </w:pPr>
    </w:p>
    <w:p w14:paraId="619C9E72" w14:textId="77777777" w:rsidR="00AC4BCD" w:rsidRPr="00260BD4" w:rsidRDefault="00AC4BCD" w:rsidP="004144CF">
      <w:pPr>
        <w:rPr>
          <w:color w:val="230859" w:themeColor="text2"/>
          <w:lang w:val="id-ID"/>
        </w:rPr>
      </w:pPr>
    </w:p>
    <w:p w14:paraId="10A0872A" w14:textId="77777777" w:rsidR="00AC4BCD" w:rsidRPr="00260BD4" w:rsidRDefault="00AC4BCD" w:rsidP="004144CF">
      <w:pPr>
        <w:rPr>
          <w:color w:val="230859" w:themeColor="text2"/>
          <w:lang w:val="id-ID"/>
        </w:rPr>
      </w:pPr>
    </w:p>
    <w:p w14:paraId="0C7B4E5A" w14:textId="77777777" w:rsidR="00AC4BCD" w:rsidRPr="00260BD4" w:rsidRDefault="00AC4BCD" w:rsidP="004144CF">
      <w:pPr>
        <w:rPr>
          <w:color w:val="230859" w:themeColor="text2"/>
          <w:lang w:val="id-ID"/>
        </w:rPr>
      </w:pPr>
    </w:p>
    <w:p w14:paraId="60AC7A2B" w14:textId="77777777" w:rsidR="00AC4BCD" w:rsidRPr="00260BD4" w:rsidRDefault="00AC4BCD" w:rsidP="004144CF">
      <w:pPr>
        <w:rPr>
          <w:color w:val="230859" w:themeColor="text2"/>
          <w:lang w:val="id-ID"/>
        </w:rPr>
      </w:pPr>
    </w:p>
    <w:p w14:paraId="14A0686F" w14:textId="77777777" w:rsidR="00AC4BCD" w:rsidRPr="00260BD4" w:rsidRDefault="00AC4BCD" w:rsidP="004144CF">
      <w:pPr>
        <w:rPr>
          <w:color w:val="230859" w:themeColor="text2"/>
          <w:lang w:val="id-ID"/>
        </w:rPr>
      </w:pPr>
    </w:p>
    <w:p w14:paraId="08F9B2D1" w14:textId="77777777" w:rsidR="00AC4BCD" w:rsidRPr="00260BD4" w:rsidRDefault="00AC4BCD" w:rsidP="004144CF">
      <w:pPr>
        <w:rPr>
          <w:color w:val="230859" w:themeColor="text2"/>
          <w:lang w:val="id-ID"/>
        </w:rPr>
      </w:pPr>
    </w:p>
    <w:p w14:paraId="36124B4C" w14:textId="77777777" w:rsidR="00AC4BCD" w:rsidRPr="00260BD4" w:rsidRDefault="00AC4BCD" w:rsidP="004144CF">
      <w:pPr>
        <w:rPr>
          <w:color w:val="230859" w:themeColor="text2"/>
          <w:lang w:val="id-ID"/>
        </w:rPr>
      </w:pPr>
    </w:p>
    <w:p w14:paraId="74EA2E23" w14:textId="77777777" w:rsidR="00AC4BCD" w:rsidRPr="00260BD4" w:rsidRDefault="00AC4BCD" w:rsidP="004144CF">
      <w:pPr>
        <w:rPr>
          <w:color w:val="230859" w:themeColor="text2"/>
          <w:lang w:val="id-ID"/>
        </w:rPr>
      </w:pPr>
    </w:p>
    <w:p w14:paraId="28E12139" w14:textId="77777777" w:rsidR="00AC4BCD" w:rsidRPr="00260BD4" w:rsidRDefault="00AC4BCD" w:rsidP="004144CF">
      <w:pPr>
        <w:rPr>
          <w:color w:val="230859" w:themeColor="text2"/>
          <w:lang w:val="id-ID"/>
        </w:rPr>
      </w:pPr>
    </w:p>
    <w:p w14:paraId="07C5D8BD" w14:textId="77777777" w:rsidR="00AC4BCD" w:rsidRPr="00260BD4" w:rsidRDefault="00AC4BCD" w:rsidP="004144CF">
      <w:pPr>
        <w:rPr>
          <w:color w:val="230859" w:themeColor="text2"/>
          <w:lang w:val="id-ID"/>
        </w:rPr>
      </w:pPr>
    </w:p>
    <w:tbl>
      <w:tblPr>
        <w:tblStyle w:val="BritishCouncilTable"/>
        <w:tblW w:w="10065" w:type="dxa"/>
        <w:tblInd w:w="0" w:type="dxa"/>
        <w:tblLayout w:type="fixed"/>
        <w:tblLook w:val="04A0" w:firstRow="1" w:lastRow="0" w:firstColumn="1" w:lastColumn="0" w:noHBand="0" w:noVBand="1"/>
      </w:tblPr>
      <w:tblGrid>
        <w:gridCol w:w="10065"/>
      </w:tblGrid>
      <w:tr w:rsidR="00E92EDD" w:rsidRPr="00260BD4" w14:paraId="41C7AF34" w14:textId="77777777" w:rsidTr="0015245A">
        <w:trPr>
          <w:cnfStyle w:val="100000000000" w:firstRow="1" w:lastRow="0" w:firstColumn="0" w:lastColumn="0" w:oddVBand="0" w:evenVBand="0" w:oddHBand="0" w:evenHBand="0" w:firstRowFirstColumn="0" w:firstRowLastColumn="0" w:lastRowFirstColumn="0" w:lastRowLastColumn="0"/>
        </w:trPr>
        <w:tc>
          <w:tcPr>
            <w:tcW w:w="10065" w:type="dxa"/>
            <w:tcBorders>
              <w:bottom w:val="single" w:sz="4" w:space="0" w:color="4A4A4A"/>
            </w:tcBorders>
            <w:shd w:val="clear" w:color="auto" w:fill="002060"/>
          </w:tcPr>
          <w:p w14:paraId="5E9CD5EC" w14:textId="18775EF3" w:rsidR="00E92EDD" w:rsidRPr="00260BD4" w:rsidRDefault="00E74109" w:rsidP="0015245A">
            <w:pPr>
              <w:pStyle w:val="TableHeading"/>
              <w:rPr>
                <w:caps w:val="0"/>
                <w:sz w:val="24"/>
                <w:szCs w:val="24"/>
                <w:lang w:val="id-ID"/>
              </w:rPr>
            </w:pPr>
            <w:r w:rsidRPr="00260BD4">
              <w:rPr>
                <w:bCs/>
                <w:sz w:val="24"/>
                <w:szCs w:val="24"/>
                <w:lang w:val="id-ID"/>
              </w:rPr>
              <w:t>Bagian</w:t>
            </w:r>
            <w:r w:rsidR="00E92EDD" w:rsidRPr="00260BD4">
              <w:rPr>
                <w:bCs/>
                <w:sz w:val="24"/>
                <w:szCs w:val="24"/>
                <w:lang w:val="id-ID"/>
              </w:rPr>
              <w:t xml:space="preserve"> </w:t>
            </w:r>
            <w:r w:rsidR="007805B4" w:rsidRPr="00260BD4">
              <w:rPr>
                <w:bCs/>
                <w:sz w:val="24"/>
                <w:szCs w:val="24"/>
                <w:lang w:val="id-ID"/>
              </w:rPr>
              <w:t>E</w:t>
            </w:r>
            <w:r w:rsidR="00E92EDD" w:rsidRPr="00260BD4">
              <w:rPr>
                <w:bCs/>
                <w:sz w:val="24"/>
                <w:szCs w:val="24"/>
                <w:lang w:val="id-ID"/>
              </w:rPr>
              <w:t xml:space="preserve">: </w:t>
            </w:r>
            <w:r w:rsidRPr="00260BD4">
              <w:rPr>
                <w:bCs/>
                <w:sz w:val="24"/>
                <w:szCs w:val="24"/>
                <w:lang w:val="id-ID"/>
              </w:rPr>
              <w:t>RENCANA KE DEPAN</w:t>
            </w:r>
          </w:p>
        </w:tc>
      </w:tr>
      <w:tr w:rsidR="00EC3F17" w:rsidRPr="00260BD4" w14:paraId="18491526" w14:textId="77777777" w:rsidTr="00D6746D">
        <w:tc>
          <w:tcPr>
            <w:tcW w:w="10065" w:type="dxa"/>
            <w:tcBorders>
              <w:top w:val="single" w:sz="4" w:space="0" w:color="4A4A4A"/>
              <w:bottom w:val="single" w:sz="4" w:space="0" w:color="4A4A4A"/>
            </w:tcBorders>
          </w:tcPr>
          <w:p w14:paraId="207E95A8" w14:textId="4BDE20EF" w:rsidR="00590E7A" w:rsidRPr="00260BD4" w:rsidRDefault="00B044F8" w:rsidP="00590E7A">
            <w:pPr>
              <w:rPr>
                <w:b/>
                <w:bCs/>
                <w:color w:val="auto"/>
                <w:sz w:val="24"/>
                <w:szCs w:val="24"/>
                <w:lang w:val="id-ID"/>
              </w:rPr>
            </w:pPr>
            <w:r w:rsidRPr="00260BD4">
              <w:rPr>
                <w:b/>
                <w:bCs/>
                <w:color w:val="auto"/>
                <w:sz w:val="24"/>
                <w:szCs w:val="24"/>
                <w:lang w:val="id-ID"/>
              </w:rPr>
              <w:t>(</w:t>
            </w:r>
            <w:r w:rsidR="00E74109" w:rsidRPr="00260BD4">
              <w:rPr>
                <w:b/>
                <w:bCs/>
                <w:color w:val="auto"/>
                <w:sz w:val="24"/>
                <w:szCs w:val="24"/>
                <w:lang w:val="id-ID"/>
              </w:rPr>
              <w:t xml:space="preserve">Kriteria Penilaian </w:t>
            </w:r>
            <w:r w:rsidR="00590E7A" w:rsidRPr="00260BD4">
              <w:rPr>
                <w:b/>
                <w:bCs/>
                <w:color w:val="auto"/>
                <w:sz w:val="24"/>
                <w:szCs w:val="24"/>
                <w:lang w:val="id-ID"/>
              </w:rPr>
              <w:t xml:space="preserve">4: </w:t>
            </w:r>
            <w:r w:rsidR="00E74109" w:rsidRPr="00260BD4">
              <w:rPr>
                <w:b/>
                <w:bCs/>
                <w:color w:val="auto"/>
                <w:sz w:val="24"/>
                <w:szCs w:val="24"/>
                <w:lang w:val="id-ID"/>
              </w:rPr>
              <w:t>Keberlanjutan</w:t>
            </w:r>
            <w:r w:rsidR="00590E7A" w:rsidRPr="00260BD4">
              <w:rPr>
                <w:b/>
                <w:bCs/>
                <w:color w:val="auto"/>
                <w:sz w:val="24"/>
                <w:szCs w:val="24"/>
                <w:lang w:val="id-ID"/>
              </w:rPr>
              <w:t xml:space="preserve"> &amp; </w:t>
            </w:r>
            <w:r w:rsidR="00E74109" w:rsidRPr="00260BD4">
              <w:rPr>
                <w:b/>
                <w:bCs/>
                <w:color w:val="auto"/>
                <w:sz w:val="24"/>
                <w:szCs w:val="24"/>
                <w:lang w:val="id-ID"/>
              </w:rPr>
              <w:t>Replikasi</w:t>
            </w:r>
            <w:r w:rsidR="00590E7A" w:rsidRPr="00260BD4">
              <w:rPr>
                <w:b/>
                <w:bCs/>
                <w:color w:val="auto"/>
                <w:sz w:val="24"/>
                <w:szCs w:val="24"/>
                <w:lang w:val="id-ID"/>
              </w:rPr>
              <w:t>)</w:t>
            </w:r>
          </w:p>
          <w:p w14:paraId="3EA585EE" w14:textId="562FC218" w:rsidR="00590E7A" w:rsidRPr="00260BD4" w:rsidRDefault="00E74109" w:rsidP="00590E7A">
            <w:pPr>
              <w:rPr>
                <w:color w:val="auto"/>
                <w:sz w:val="24"/>
                <w:szCs w:val="24"/>
                <w:lang w:val="id-ID"/>
              </w:rPr>
            </w:pPr>
            <w:r w:rsidRPr="00260BD4">
              <w:rPr>
                <w:color w:val="auto"/>
                <w:sz w:val="24"/>
                <w:szCs w:val="24"/>
                <w:lang w:val="id-ID"/>
              </w:rPr>
              <w:t xml:space="preserve">Ceritakan bagaimana inovasi ini dapat terus diterapkan pada masa </w:t>
            </w:r>
            <w:r w:rsidR="00C03D14" w:rsidRPr="00260BD4">
              <w:rPr>
                <w:color w:val="auto"/>
                <w:sz w:val="24"/>
                <w:szCs w:val="24"/>
                <w:lang w:val="id-ID"/>
              </w:rPr>
              <w:t xml:space="preserve">mendatang serta bagaimana CLT lain atau tokoh komunitas dapat mengadaptasi dan mereplikasinya di komunitas masing-masing. </w:t>
            </w:r>
          </w:p>
          <w:p w14:paraId="6F0FCC62" w14:textId="584F15FF" w:rsidR="00590E7A" w:rsidRPr="00260BD4" w:rsidRDefault="00590E7A" w:rsidP="00590E7A">
            <w:pPr>
              <w:rPr>
                <w:color w:val="auto"/>
                <w:sz w:val="24"/>
                <w:szCs w:val="24"/>
                <w:lang w:val="id-ID"/>
              </w:rPr>
            </w:pPr>
            <w:r w:rsidRPr="00260BD4">
              <w:rPr>
                <w:color w:val="auto"/>
                <w:sz w:val="24"/>
                <w:szCs w:val="24"/>
                <w:lang w:val="id-ID"/>
              </w:rPr>
              <w:lastRenderedPageBreak/>
              <w:t xml:space="preserve">E1. </w:t>
            </w:r>
            <w:r w:rsidR="00C03D14" w:rsidRPr="00260BD4">
              <w:rPr>
                <w:color w:val="auto"/>
                <w:sz w:val="24"/>
                <w:szCs w:val="24"/>
                <w:lang w:val="id-ID"/>
              </w:rPr>
              <w:t>Bagaimana Anda akan terus menerapkan dan menjaga keberlanjutan inovasi ini pada masa mendatang?</w:t>
            </w:r>
          </w:p>
          <w:p w14:paraId="1C74A66B" w14:textId="20D84F71" w:rsidR="00590E7A" w:rsidRPr="00260BD4" w:rsidRDefault="00C03D14" w:rsidP="00590E7A">
            <w:pPr>
              <w:rPr>
                <w:color w:val="auto"/>
                <w:sz w:val="24"/>
                <w:szCs w:val="24"/>
                <w:lang w:val="id-ID"/>
              </w:rPr>
            </w:pPr>
            <w:r w:rsidRPr="00260BD4">
              <w:rPr>
                <w:color w:val="auto"/>
                <w:sz w:val="24"/>
                <w:szCs w:val="24"/>
                <w:lang w:val="id-ID"/>
              </w:rPr>
              <w:t>Bagaimana rencana Anda untuk melanjutkan upaya ini meskipun tidak ada pendanaan resmi dari proyek</w:t>
            </w:r>
            <w:r w:rsidR="00BE5674" w:rsidRPr="00260BD4">
              <w:rPr>
                <w:color w:val="auto"/>
                <w:sz w:val="24"/>
                <w:szCs w:val="24"/>
                <w:lang w:val="id-ID"/>
              </w:rPr>
              <w:t>?</w:t>
            </w:r>
          </w:p>
          <w:p w14:paraId="0CB5BA8B" w14:textId="786C551C" w:rsidR="00590E7A" w:rsidRPr="00260BD4" w:rsidRDefault="00590E7A" w:rsidP="00590E7A">
            <w:pPr>
              <w:rPr>
                <w:color w:val="auto"/>
                <w:sz w:val="24"/>
                <w:szCs w:val="24"/>
                <w:lang w:val="id-ID"/>
              </w:rPr>
            </w:pPr>
            <w:r w:rsidRPr="00260BD4">
              <w:rPr>
                <w:color w:val="auto"/>
                <w:sz w:val="24"/>
                <w:szCs w:val="24"/>
                <w:lang w:val="id-ID"/>
              </w:rPr>
              <w:t xml:space="preserve">E2. </w:t>
            </w:r>
            <w:r w:rsidR="00C03D14" w:rsidRPr="00260BD4">
              <w:rPr>
                <w:color w:val="auto"/>
                <w:sz w:val="24"/>
                <w:szCs w:val="24"/>
                <w:lang w:val="id-ID"/>
              </w:rPr>
              <w:t>Bagaimana CLT lain atau tokoh komunitas dapat mengadaptasi atau mereplikasi inovasi ini</w:t>
            </w:r>
            <w:r w:rsidRPr="00260BD4">
              <w:rPr>
                <w:color w:val="auto"/>
                <w:sz w:val="24"/>
                <w:szCs w:val="24"/>
                <w:lang w:val="id-ID"/>
              </w:rPr>
              <w:t>?</w:t>
            </w:r>
          </w:p>
          <w:p w14:paraId="1775ABB6" w14:textId="53B92DCA" w:rsidR="00894559" w:rsidRPr="00260BD4" w:rsidRDefault="00C03D14" w:rsidP="007C6B08">
            <w:pPr>
              <w:rPr>
                <w:lang w:val="id-ID"/>
              </w:rPr>
            </w:pPr>
            <w:r w:rsidRPr="00260BD4">
              <w:rPr>
                <w:color w:val="auto"/>
                <w:sz w:val="24"/>
                <w:szCs w:val="24"/>
                <w:lang w:val="id-ID"/>
              </w:rPr>
              <w:t>Apa yang perlu diketahui seseorang agar dapat menerapkan gagasan ini di komunitasnya sendiri</w:t>
            </w:r>
            <w:r w:rsidR="00590E7A" w:rsidRPr="00260BD4">
              <w:rPr>
                <w:color w:val="auto"/>
                <w:sz w:val="24"/>
                <w:szCs w:val="24"/>
                <w:lang w:val="id-ID"/>
              </w:rPr>
              <w:t>?</w:t>
            </w:r>
          </w:p>
        </w:tc>
      </w:tr>
    </w:tbl>
    <w:p w14:paraId="79761A6C" w14:textId="77777777" w:rsidR="00C03D14" w:rsidRPr="00260BD4" w:rsidRDefault="00C03D14" w:rsidP="00C03D14">
      <w:pPr>
        <w:rPr>
          <w:b/>
          <w:bCs/>
          <w:lang w:val="id-ID"/>
        </w:rPr>
      </w:pPr>
      <w:r w:rsidRPr="00260BD4">
        <w:rPr>
          <w:b/>
          <w:bCs/>
          <w:lang w:val="id-ID"/>
        </w:rPr>
        <w:lastRenderedPageBreak/>
        <w:t>Jawaban Anda (Maksimal 300 kata)</w:t>
      </w:r>
    </w:p>
    <w:p w14:paraId="1F19FAE2" w14:textId="3D594620" w:rsidR="00E84146" w:rsidRPr="00260BD4" w:rsidRDefault="00C03D14" w:rsidP="003E30B7">
      <w:pPr>
        <w:rPr>
          <w:color w:val="230859" w:themeColor="text2"/>
          <w:lang w:val="id-ID"/>
        </w:rPr>
      </w:pPr>
      <w:r w:rsidRPr="00260BD4">
        <w:rPr>
          <w:lang w:val="id-ID"/>
        </w:rPr>
        <w:t>(Gunakan ruang ini untuk menguraikan jawaban berdasarkan poin panduan di atas agar kami dapat memahami pengalaman Anda dengan lebih baik).</w:t>
      </w:r>
    </w:p>
    <w:p w14:paraId="05CF9C51" w14:textId="77777777" w:rsidR="00E84146" w:rsidRPr="00260BD4" w:rsidRDefault="00E84146" w:rsidP="003E30B7">
      <w:pPr>
        <w:rPr>
          <w:lang w:val="id-ID"/>
        </w:rPr>
      </w:pPr>
    </w:p>
    <w:p w14:paraId="5ED01673" w14:textId="77777777" w:rsidR="00E84146" w:rsidRPr="00260BD4" w:rsidRDefault="00E84146" w:rsidP="003E30B7">
      <w:pPr>
        <w:rPr>
          <w:lang w:val="id-ID"/>
        </w:rPr>
      </w:pPr>
    </w:p>
    <w:p w14:paraId="6853A01F" w14:textId="77777777" w:rsidR="00E84146" w:rsidRPr="00260BD4" w:rsidRDefault="00E84146" w:rsidP="003E30B7">
      <w:pPr>
        <w:rPr>
          <w:lang w:val="id-ID"/>
        </w:rPr>
      </w:pPr>
    </w:p>
    <w:p w14:paraId="10537704" w14:textId="77777777" w:rsidR="00E84146" w:rsidRPr="00260BD4" w:rsidRDefault="00E84146" w:rsidP="003E30B7">
      <w:pPr>
        <w:rPr>
          <w:color w:val="230859" w:themeColor="text2"/>
          <w:lang w:val="id-ID"/>
        </w:rPr>
      </w:pPr>
    </w:p>
    <w:p w14:paraId="2411EBB8" w14:textId="77777777" w:rsidR="00E84146" w:rsidRPr="00260BD4" w:rsidRDefault="00E84146" w:rsidP="003E30B7">
      <w:pPr>
        <w:rPr>
          <w:color w:val="230859" w:themeColor="text2"/>
          <w:lang w:val="id-ID"/>
        </w:rPr>
      </w:pPr>
    </w:p>
    <w:p w14:paraId="55F0FDFA" w14:textId="77777777" w:rsidR="00E84146" w:rsidRPr="00260BD4" w:rsidRDefault="00E84146" w:rsidP="003E30B7">
      <w:pPr>
        <w:rPr>
          <w:color w:val="230859" w:themeColor="text2"/>
          <w:lang w:val="id-ID"/>
        </w:rPr>
      </w:pPr>
    </w:p>
    <w:p w14:paraId="1C0D9CEA" w14:textId="77777777" w:rsidR="00E84146" w:rsidRPr="00260BD4" w:rsidRDefault="00E84146" w:rsidP="003E30B7">
      <w:pPr>
        <w:rPr>
          <w:color w:val="230859" w:themeColor="text2"/>
          <w:lang w:val="id-ID"/>
        </w:rPr>
      </w:pPr>
    </w:p>
    <w:p w14:paraId="0B727F72" w14:textId="77777777" w:rsidR="00E84146" w:rsidRPr="00260BD4" w:rsidRDefault="00E84146" w:rsidP="003E30B7">
      <w:pPr>
        <w:rPr>
          <w:color w:val="230859" w:themeColor="text2"/>
          <w:lang w:val="id-ID"/>
        </w:rPr>
      </w:pPr>
    </w:p>
    <w:p w14:paraId="2459B286" w14:textId="77777777" w:rsidR="00E84146" w:rsidRPr="00260BD4" w:rsidRDefault="00E84146" w:rsidP="003E30B7">
      <w:pPr>
        <w:rPr>
          <w:color w:val="230859" w:themeColor="text2"/>
          <w:lang w:val="id-ID"/>
        </w:rPr>
      </w:pPr>
    </w:p>
    <w:p w14:paraId="652332F5" w14:textId="77777777" w:rsidR="00E84146" w:rsidRPr="00260BD4" w:rsidRDefault="00E84146" w:rsidP="003E30B7">
      <w:pPr>
        <w:rPr>
          <w:color w:val="230859" w:themeColor="text2"/>
          <w:lang w:val="id-ID"/>
        </w:rPr>
      </w:pPr>
    </w:p>
    <w:p w14:paraId="0B982927" w14:textId="77777777" w:rsidR="009B529F" w:rsidRPr="00260BD4" w:rsidRDefault="009B529F" w:rsidP="003E30B7">
      <w:pPr>
        <w:rPr>
          <w:color w:val="230859" w:themeColor="text2"/>
          <w:lang w:val="id-ID"/>
        </w:rPr>
      </w:pPr>
    </w:p>
    <w:p w14:paraId="3B9160F9" w14:textId="77777777" w:rsidR="009B529F" w:rsidRPr="00260BD4" w:rsidRDefault="009B529F" w:rsidP="003E30B7">
      <w:pPr>
        <w:rPr>
          <w:color w:val="230859" w:themeColor="text2"/>
          <w:lang w:val="id-ID"/>
        </w:rPr>
      </w:pPr>
    </w:p>
    <w:p w14:paraId="26C2E098" w14:textId="77777777" w:rsidR="009B529F" w:rsidRPr="00260BD4" w:rsidRDefault="009B529F" w:rsidP="003E30B7">
      <w:pPr>
        <w:rPr>
          <w:color w:val="230859" w:themeColor="text2"/>
          <w:lang w:val="id-ID"/>
        </w:rPr>
      </w:pPr>
    </w:p>
    <w:p w14:paraId="2DB0407D" w14:textId="77777777" w:rsidR="009B529F" w:rsidRPr="00260BD4" w:rsidRDefault="009B529F" w:rsidP="003E30B7">
      <w:pPr>
        <w:rPr>
          <w:color w:val="230859" w:themeColor="text2"/>
          <w:lang w:val="id-ID"/>
        </w:rPr>
      </w:pPr>
    </w:p>
    <w:p w14:paraId="5FF47C19" w14:textId="77777777" w:rsidR="009B529F" w:rsidRPr="00260BD4" w:rsidRDefault="009B529F" w:rsidP="003E30B7">
      <w:pPr>
        <w:rPr>
          <w:color w:val="230859" w:themeColor="text2"/>
          <w:lang w:val="id-ID"/>
        </w:rPr>
      </w:pPr>
    </w:p>
    <w:p w14:paraId="451FD72D" w14:textId="77777777" w:rsidR="009B529F" w:rsidRPr="00260BD4" w:rsidRDefault="009B529F" w:rsidP="003E30B7">
      <w:pPr>
        <w:rPr>
          <w:color w:val="230859" w:themeColor="text2"/>
          <w:lang w:val="id-ID"/>
        </w:rPr>
      </w:pPr>
    </w:p>
    <w:p w14:paraId="32CF93F8" w14:textId="77777777" w:rsidR="008D7452" w:rsidRPr="00260BD4" w:rsidRDefault="008D7452" w:rsidP="003E30B7">
      <w:pPr>
        <w:rPr>
          <w:color w:val="230859" w:themeColor="text2"/>
          <w:lang w:val="id-ID"/>
        </w:rPr>
      </w:pPr>
    </w:p>
    <w:tbl>
      <w:tblPr>
        <w:tblStyle w:val="BritishCouncilTable"/>
        <w:tblW w:w="10065" w:type="dxa"/>
        <w:tblInd w:w="0" w:type="dxa"/>
        <w:tblLayout w:type="fixed"/>
        <w:tblLook w:val="04A0" w:firstRow="1" w:lastRow="0" w:firstColumn="1" w:lastColumn="0" w:noHBand="0" w:noVBand="1"/>
      </w:tblPr>
      <w:tblGrid>
        <w:gridCol w:w="10065"/>
      </w:tblGrid>
      <w:tr w:rsidR="003E30B7" w:rsidRPr="00260BD4" w14:paraId="119E72FB" w14:textId="77777777" w:rsidTr="001B405D">
        <w:trPr>
          <w:cnfStyle w:val="100000000000" w:firstRow="1" w:lastRow="0" w:firstColumn="0" w:lastColumn="0" w:oddVBand="0" w:evenVBand="0" w:oddHBand="0" w:evenHBand="0" w:firstRowFirstColumn="0" w:firstRowLastColumn="0" w:lastRowFirstColumn="0" w:lastRowLastColumn="0"/>
        </w:trPr>
        <w:tc>
          <w:tcPr>
            <w:tcW w:w="10065" w:type="dxa"/>
            <w:tcBorders>
              <w:bottom w:val="single" w:sz="4" w:space="0" w:color="4A4A4A"/>
            </w:tcBorders>
            <w:shd w:val="clear" w:color="auto" w:fill="002060"/>
          </w:tcPr>
          <w:p w14:paraId="269A899F" w14:textId="5CD41E64" w:rsidR="003E30B7" w:rsidRPr="00260BD4" w:rsidRDefault="00C03D14" w:rsidP="001B405D">
            <w:pPr>
              <w:pStyle w:val="TableHeading"/>
              <w:rPr>
                <w:caps w:val="0"/>
                <w:color w:val="auto"/>
                <w:sz w:val="24"/>
                <w:szCs w:val="24"/>
                <w:lang w:val="id-ID"/>
              </w:rPr>
            </w:pPr>
            <w:r w:rsidRPr="00260BD4">
              <w:rPr>
                <w:bCs/>
                <w:color w:val="auto"/>
                <w:sz w:val="24"/>
                <w:szCs w:val="24"/>
                <w:lang w:val="id-ID"/>
              </w:rPr>
              <w:t>BAGIAN</w:t>
            </w:r>
            <w:r w:rsidR="003E30B7" w:rsidRPr="00260BD4">
              <w:rPr>
                <w:bCs/>
                <w:color w:val="auto"/>
                <w:sz w:val="24"/>
                <w:szCs w:val="24"/>
                <w:lang w:val="id-ID"/>
              </w:rPr>
              <w:t xml:space="preserve"> </w:t>
            </w:r>
            <w:r w:rsidR="00ED41B6" w:rsidRPr="00260BD4">
              <w:rPr>
                <w:bCs/>
                <w:color w:val="auto"/>
                <w:sz w:val="24"/>
                <w:szCs w:val="24"/>
                <w:lang w:val="id-ID"/>
              </w:rPr>
              <w:t>F</w:t>
            </w:r>
            <w:r w:rsidR="003E30B7" w:rsidRPr="00260BD4">
              <w:rPr>
                <w:bCs/>
                <w:color w:val="auto"/>
                <w:sz w:val="24"/>
                <w:szCs w:val="24"/>
                <w:lang w:val="id-ID"/>
              </w:rPr>
              <w:t>:</w:t>
            </w:r>
            <w:r w:rsidR="00241971" w:rsidRPr="00260BD4">
              <w:rPr>
                <w:bCs/>
                <w:color w:val="auto"/>
                <w:sz w:val="24"/>
                <w:szCs w:val="24"/>
                <w:lang w:val="id-ID"/>
              </w:rPr>
              <w:t xml:space="preserve"> </w:t>
            </w:r>
            <w:r w:rsidRPr="00260BD4">
              <w:rPr>
                <w:bCs/>
                <w:color w:val="auto"/>
                <w:sz w:val="24"/>
                <w:szCs w:val="24"/>
                <w:lang w:val="id-ID"/>
              </w:rPr>
              <w:t>UNGGAH BUKTI PENDUKUNG</w:t>
            </w:r>
          </w:p>
        </w:tc>
      </w:tr>
      <w:tr w:rsidR="00317556" w:rsidRPr="00CB3E9A" w14:paraId="71E0741B" w14:textId="77777777" w:rsidTr="00173AA8">
        <w:tc>
          <w:tcPr>
            <w:tcW w:w="10065" w:type="dxa"/>
            <w:tcBorders>
              <w:top w:val="single" w:sz="4" w:space="0" w:color="4A4A4A"/>
              <w:bottom w:val="single" w:sz="4" w:space="0" w:color="4A4A4A"/>
            </w:tcBorders>
          </w:tcPr>
          <w:p w14:paraId="51D911B3" w14:textId="6529E264" w:rsidR="00153A25" w:rsidRPr="00260BD4" w:rsidRDefault="00153A25" w:rsidP="00052148">
            <w:pPr>
              <w:spacing w:after="0"/>
              <w:rPr>
                <w:rStyle w:val="normaltextrun"/>
                <w:rFonts w:cs="Arial"/>
                <w:b/>
                <w:bCs/>
                <w:color w:val="auto"/>
                <w:sz w:val="24"/>
                <w:szCs w:val="24"/>
                <w:lang w:val="id-ID"/>
              </w:rPr>
            </w:pPr>
            <w:r w:rsidRPr="00260BD4">
              <w:rPr>
                <w:rStyle w:val="normaltextrun"/>
                <w:rFonts w:cs="Arial"/>
                <w:b/>
                <w:bCs/>
                <w:color w:val="auto"/>
                <w:sz w:val="24"/>
                <w:szCs w:val="24"/>
                <w:lang w:val="id-ID"/>
              </w:rPr>
              <w:t>(</w:t>
            </w:r>
            <w:r w:rsidR="00C03D14" w:rsidRPr="00260BD4">
              <w:rPr>
                <w:rStyle w:val="normaltextrun"/>
                <w:rFonts w:cs="Arial"/>
                <w:b/>
                <w:bCs/>
                <w:color w:val="auto"/>
                <w:sz w:val="24"/>
                <w:szCs w:val="24"/>
                <w:lang w:val="id-ID"/>
              </w:rPr>
              <w:t xml:space="preserve">Kriteria Penilaian </w:t>
            </w:r>
            <w:r w:rsidRPr="00260BD4">
              <w:rPr>
                <w:rStyle w:val="normaltextrun"/>
                <w:rFonts w:cs="Arial"/>
                <w:b/>
                <w:bCs/>
                <w:color w:val="auto"/>
                <w:sz w:val="24"/>
                <w:szCs w:val="24"/>
                <w:lang w:val="id-ID"/>
              </w:rPr>
              <w:t xml:space="preserve">5: </w:t>
            </w:r>
            <w:r w:rsidR="00C03D14" w:rsidRPr="00260BD4">
              <w:rPr>
                <w:rStyle w:val="normaltextrun"/>
                <w:rFonts w:cs="Arial"/>
                <w:b/>
                <w:bCs/>
                <w:color w:val="auto"/>
                <w:sz w:val="24"/>
                <w:szCs w:val="24"/>
                <w:lang w:val="id-ID"/>
              </w:rPr>
              <w:t>Dokumen Pendukung</w:t>
            </w:r>
            <w:r w:rsidRPr="00260BD4">
              <w:rPr>
                <w:rStyle w:val="normaltextrun"/>
                <w:rFonts w:cs="Arial"/>
                <w:b/>
                <w:bCs/>
                <w:color w:val="auto"/>
                <w:sz w:val="24"/>
                <w:szCs w:val="24"/>
                <w:lang w:val="id-ID"/>
              </w:rPr>
              <w:t>)</w:t>
            </w:r>
          </w:p>
          <w:p w14:paraId="7059877A" w14:textId="77777777" w:rsidR="00052148" w:rsidRPr="00260BD4" w:rsidRDefault="00052148" w:rsidP="00052148">
            <w:pPr>
              <w:spacing w:after="0"/>
              <w:rPr>
                <w:rStyle w:val="normaltextrun"/>
                <w:rFonts w:cs="Arial"/>
                <w:b/>
                <w:bCs/>
                <w:color w:val="auto"/>
                <w:sz w:val="24"/>
                <w:szCs w:val="24"/>
                <w:lang w:val="id-ID"/>
              </w:rPr>
            </w:pPr>
          </w:p>
          <w:p w14:paraId="0FE16DE9" w14:textId="67A65390" w:rsidR="00153A25" w:rsidRPr="00260BD4" w:rsidRDefault="00C03D14" w:rsidP="001F4DB9">
            <w:pPr>
              <w:spacing w:after="0"/>
              <w:rPr>
                <w:rStyle w:val="normaltextrun"/>
                <w:rFonts w:cs="Arial"/>
                <w:color w:val="auto"/>
                <w:sz w:val="24"/>
                <w:szCs w:val="24"/>
                <w:lang w:val="id-ID"/>
              </w:rPr>
            </w:pPr>
            <w:r w:rsidRPr="00260BD4">
              <w:rPr>
                <w:rStyle w:val="normaltextrun"/>
                <w:rFonts w:cs="Arial"/>
                <w:color w:val="auto"/>
                <w:sz w:val="24"/>
                <w:szCs w:val="24"/>
                <w:lang w:val="id-ID"/>
              </w:rPr>
              <w:t>Berikan bukti yang dapat membantu kami memahami dan memverifikasi inovasi Anda.</w:t>
            </w:r>
          </w:p>
          <w:p w14:paraId="589C4F5A" w14:textId="77777777" w:rsidR="00C40888" w:rsidRPr="00260BD4" w:rsidRDefault="00C40888" w:rsidP="001F4DB9">
            <w:pPr>
              <w:spacing w:after="0"/>
              <w:rPr>
                <w:rStyle w:val="normaltextrun"/>
                <w:rFonts w:cs="Arial"/>
                <w:color w:val="auto"/>
                <w:sz w:val="24"/>
                <w:szCs w:val="24"/>
                <w:lang w:val="id-ID"/>
              </w:rPr>
            </w:pPr>
          </w:p>
          <w:p w14:paraId="4612A8E1" w14:textId="71DA940C" w:rsidR="00153A25" w:rsidRPr="00260BD4" w:rsidRDefault="00153A25" w:rsidP="001F4DB9">
            <w:pPr>
              <w:spacing w:after="0"/>
              <w:ind w:left="462" w:hanging="462"/>
              <w:rPr>
                <w:rStyle w:val="normaltextrun"/>
                <w:rFonts w:cs="Arial"/>
                <w:color w:val="auto"/>
                <w:sz w:val="24"/>
                <w:szCs w:val="24"/>
                <w:lang w:val="id-ID"/>
              </w:rPr>
            </w:pPr>
            <w:r w:rsidRPr="00260BD4">
              <w:rPr>
                <w:rStyle w:val="normaltextrun"/>
                <w:rFonts w:cs="Arial"/>
                <w:color w:val="auto"/>
                <w:sz w:val="24"/>
                <w:szCs w:val="24"/>
                <w:lang w:val="id-ID"/>
              </w:rPr>
              <w:t>F1.</w:t>
            </w:r>
            <w:r w:rsidR="00B70ADF" w:rsidRPr="00260BD4">
              <w:rPr>
                <w:rStyle w:val="normaltextrun"/>
                <w:rFonts w:cs="Arial"/>
                <w:color w:val="auto"/>
                <w:sz w:val="24"/>
                <w:szCs w:val="24"/>
                <w:lang w:val="id-ID"/>
              </w:rPr>
              <w:t xml:space="preserve"> </w:t>
            </w:r>
            <w:r w:rsidR="00C03D14" w:rsidRPr="00260BD4">
              <w:rPr>
                <w:rStyle w:val="normaltextrun"/>
                <w:rFonts w:cs="Arial"/>
                <w:color w:val="auto"/>
                <w:sz w:val="24"/>
                <w:szCs w:val="24"/>
                <w:lang w:val="id-ID"/>
              </w:rPr>
              <w:t>Bukti Visual</w:t>
            </w:r>
            <w:r w:rsidR="00D5751F" w:rsidRPr="00260BD4">
              <w:rPr>
                <w:rStyle w:val="normaltextrun"/>
                <w:rFonts w:cs="Arial"/>
                <w:color w:val="auto"/>
                <w:sz w:val="24"/>
                <w:szCs w:val="24"/>
                <w:lang w:val="id-ID"/>
              </w:rPr>
              <w:t xml:space="preserve">: </w:t>
            </w:r>
            <w:r w:rsidR="007D1FF7" w:rsidRPr="00260BD4">
              <w:rPr>
                <w:rStyle w:val="normaltextrun"/>
                <w:rFonts w:cs="Arial"/>
                <w:color w:val="auto"/>
                <w:sz w:val="24"/>
                <w:szCs w:val="24"/>
                <w:lang w:val="id-ID"/>
              </w:rPr>
              <w:t>u</w:t>
            </w:r>
            <w:r w:rsidR="00C03D14" w:rsidRPr="00260BD4">
              <w:rPr>
                <w:rStyle w:val="normaltextrun"/>
                <w:rFonts w:cs="Arial"/>
                <w:color w:val="auto"/>
                <w:sz w:val="24"/>
                <w:szCs w:val="24"/>
                <w:lang w:val="id-ID"/>
              </w:rPr>
              <w:t>nggah 2-4 foto yang menunjukkan penerapan inovasi dalam sesi pelatihan.</w:t>
            </w:r>
          </w:p>
          <w:p w14:paraId="09F37567" w14:textId="7E86DD62" w:rsidR="00153A25" w:rsidRPr="00260BD4" w:rsidRDefault="00153A25" w:rsidP="001F4DB9">
            <w:pPr>
              <w:spacing w:after="0"/>
              <w:rPr>
                <w:rStyle w:val="normaltextrun"/>
                <w:rFonts w:cs="Arial"/>
                <w:color w:val="auto"/>
                <w:sz w:val="24"/>
                <w:szCs w:val="24"/>
                <w:lang w:val="id-ID"/>
              </w:rPr>
            </w:pPr>
            <w:r w:rsidRPr="00260BD4">
              <w:rPr>
                <w:rStyle w:val="normaltextrun"/>
                <w:rFonts w:cs="Arial"/>
                <w:color w:val="auto"/>
                <w:sz w:val="24"/>
                <w:szCs w:val="24"/>
                <w:lang w:val="id-ID"/>
              </w:rPr>
              <w:t xml:space="preserve">F2. </w:t>
            </w:r>
            <w:r w:rsidR="00C03D14" w:rsidRPr="00260BD4">
              <w:rPr>
                <w:rStyle w:val="normaltextrun"/>
                <w:rFonts w:cs="Arial"/>
                <w:color w:val="auto"/>
                <w:sz w:val="24"/>
                <w:szCs w:val="24"/>
                <w:lang w:val="id-ID"/>
              </w:rPr>
              <w:t>Testimoni Penerima Manfaat</w:t>
            </w:r>
            <w:r w:rsidR="007D1FF7" w:rsidRPr="00260BD4">
              <w:rPr>
                <w:rStyle w:val="normaltextrun"/>
                <w:rFonts w:cs="Arial"/>
                <w:color w:val="auto"/>
                <w:sz w:val="24"/>
                <w:szCs w:val="24"/>
                <w:lang w:val="id-ID"/>
              </w:rPr>
              <w:t>: u</w:t>
            </w:r>
            <w:r w:rsidR="00C03D14" w:rsidRPr="00260BD4">
              <w:rPr>
                <w:rStyle w:val="normaltextrun"/>
                <w:rFonts w:cs="Arial"/>
                <w:color w:val="auto"/>
                <w:sz w:val="24"/>
                <w:szCs w:val="24"/>
                <w:lang w:val="id-ID"/>
              </w:rPr>
              <w:t>nggah salah satu bukti berikut:</w:t>
            </w:r>
          </w:p>
          <w:p w14:paraId="5BEBABD6" w14:textId="079F94CD" w:rsidR="00153A25" w:rsidRPr="00260BD4" w:rsidRDefault="00C03D14" w:rsidP="008A5B3A">
            <w:pPr>
              <w:pStyle w:val="ListParagraph"/>
              <w:numPr>
                <w:ilvl w:val="0"/>
                <w:numId w:val="4"/>
              </w:numPr>
              <w:spacing w:after="0"/>
              <w:ind w:hanging="258"/>
              <w:rPr>
                <w:rStyle w:val="normaltextrun"/>
                <w:rFonts w:cs="Arial"/>
                <w:color w:val="auto"/>
                <w:sz w:val="24"/>
                <w:szCs w:val="24"/>
                <w:lang w:val="id-ID"/>
              </w:rPr>
            </w:pPr>
            <w:r w:rsidRPr="00260BD4">
              <w:rPr>
                <w:rStyle w:val="normaltextrun"/>
                <w:rFonts w:cs="Arial"/>
                <w:color w:val="auto"/>
                <w:sz w:val="24"/>
                <w:szCs w:val="24"/>
                <w:lang w:val="id-ID"/>
              </w:rPr>
              <w:t>Satu testimoni tertulis dari peserta pelatihan</w:t>
            </w:r>
            <w:r w:rsidR="00357D79" w:rsidRPr="00260BD4">
              <w:rPr>
                <w:rStyle w:val="normaltextrun"/>
                <w:rFonts w:cs="Arial"/>
                <w:color w:val="auto"/>
                <w:sz w:val="24"/>
                <w:szCs w:val="24"/>
                <w:lang w:val="id-ID"/>
              </w:rPr>
              <w:t xml:space="preserve">, </w:t>
            </w:r>
            <w:r w:rsidRPr="00260BD4">
              <w:rPr>
                <w:rStyle w:val="normaltextrun"/>
                <w:rFonts w:cs="Arial"/>
                <w:color w:val="auto"/>
                <w:sz w:val="24"/>
                <w:szCs w:val="24"/>
                <w:lang w:val="id-ID"/>
              </w:rPr>
              <w:t>ATAU</w:t>
            </w:r>
          </w:p>
          <w:p w14:paraId="63DB2515" w14:textId="47285930" w:rsidR="00153A25" w:rsidRPr="00260BD4" w:rsidRDefault="00C03D14" w:rsidP="008A5B3A">
            <w:pPr>
              <w:pStyle w:val="ListParagraph"/>
              <w:numPr>
                <w:ilvl w:val="0"/>
                <w:numId w:val="4"/>
              </w:numPr>
              <w:spacing w:after="0"/>
              <w:ind w:hanging="258"/>
              <w:rPr>
                <w:rStyle w:val="normaltextrun"/>
                <w:rFonts w:cs="Arial"/>
                <w:color w:val="auto"/>
                <w:sz w:val="24"/>
                <w:szCs w:val="24"/>
                <w:lang w:val="id-ID"/>
              </w:rPr>
            </w:pPr>
            <w:r w:rsidRPr="00260BD4">
              <w:rPr>
                <w:rStyle w:val="normaltextrun"/>
                <w:rFonts w:cs="Arial"/>
                <w:color w:val="auto"/>
                <w:sz w:val="24"/>
                <w:szCs w:val="24"/>
                <w:lang w:val="id-ID"/>
              </w:rPr>
              <w:t xml:space="preserve">Satu video testimoni singkat dengan </w:t>
            </w:r>
            <w:r w:rsidR="00121743" w:rsidRPr="00260BD4">
              <w:rPr>
                <w:rStyle w:val="normaltextrun"/>
                <w:rFonts w:cs="Arial"/>
                <w:color w:val="auto"/>
                <w:sz w:val="24"/>
                <w:szCs w:val="24"/>
                <w:lang w:val="id-ID"/>
              </w:rPr>
              <w:t>durasi</w:t>
            </w:r>
            <w:r w:rsidR="00153A25" w:rsidRPr="00260BD4">
              <w:rPr>
                <w:rStyle w:val="normaltextrun"/>
                <w:rFonts w:cs="Arial"/>
                <w:color w:val="auto"/>
                <w:sz w:val="24"/>
                <w:szCs w:val="24"/>
                <w:lang w:val="id-ID"/>
              </w:rPr>
              <w:t xml:space="preserve"> 30-60 </w:t>
            </w:r>
            <w:r w:rsidR="00121743" w:rsidRPr="00260BD4">
              <w:rPr>
                <w:rStyle w:val="normaltextrun"/>
                <w:rFonts w:cs="Arial"/>
                <w:color w:val="auto"/>
                <w:sz w:val="24"/>
                <w:szCs w:val="24"/>
                <w:lang w:val="id-ID"/>
              </w:rPr>
              <w:t>detik</w:t>
            </w:r>
          </w:p>
          <w:p w14:paraId="692A8CA4" w14:textId="5CDA413C" w:rsidR="00153A25" w:rsidRPr="00260BD4" w:rsidRDefault="00052148" w:rsidP="001F4DB9">
            <w:pPr>
              <w:spacing w:after="0"/>
              <w:ind w:left="720" w:firstLine="26"/>
              <w:rPr>
                <w:rStyle w:val="normaltextrun"/>
                <w:rFonts w:cs="Arial"/>
                <w:color w:val="auto"/>
                <w:sz w:val="24"/>
                <w:szCs w:val="24"/>
                <w:lang w:val="id-ID"/>
              </w:rPr>
            </w:pPr>
            <w:r w:rsidRPr="00260BD4">
              <w:rPr>
                <w:rStyle w:val="normaltextrun"/>
                <w:rFonts w:cs="Arial"/>
                <w:color w:val="auto"/>
                <w:sz w:val="24"/>
                <w:szCs w:val="24"/>
                <w:lang w:val="id-ID"/>
              </w:rPr>
              <w:t>(</w:t>
            </w:r>
            <w:r w:rsidR="00153A25" w:rsidRPr="00260BD4">
              <w:rPr>
                <w:rStyle w:val="normaltextrun"/>
                <w:rFonts w:cs="Arial"/>
                <w:color w:val="auto"/>
                <w:sz w:val="24"/>
                <w:szCs w:val="24"/>
                <w:lang w:val="id-ID"/>
              </w:rPr>
              <w:t>T</w:t>
            </w:r>
            <w:r w:rsidR="00121743" w:rsidRPr="00260BD4">
              <w:rPr>
                <w:rStyle w:val="normaltextrun"/>
                <w:rFonts w:cs="Arial"/>
                <w:color w:val="auto"/>
                <w:sz w:val="24"/>
                <w:szCs w:val="24"/>
                <w:lang w:val="id-ID"/>
              </w:rPr>
              <w:t>estimoni harus menjelaskan manfaat pelatihan atau inovasi bagi peserta pelatihan.</w:t>
            </w:r>
            <w:r w:rsidR="00A87B95">
              <w:rPr>
                <w:rStyle w:val="normaltextrun"/>
                <w:rFonts w:cs="Arial"/>
                <w:color w:val="auto"/>
                <w:sz w:val="24"/>
                <w:szCs w:val="24"/>
                <w:lang w:val="id-ID"/>
              </w:rPr>
              <w:t>)</w:t>
            </w:r>
            <w:r w:rsidR="00121743" w:rsidRPr="00260BD4">
              <w:rPr>
                <w:rStyle w:val="normaltextrun"/>
                <w:rFonts w:cs="Arial"/>
                <w:color w:val="auto"/>
                <w:sz w:val="24"/>
                <w:szCs w:val="24"/>
                <w:lang w:val="id-ID"/>
              </w:rPr>
              <w:t xml:space="preserve"> </w:t>
            </w:r>
          </w:p>
          <w:p w14:paraId="458989B1" w14:textId="67880209" w:rsidR="00C40888" w:rsidRPr="00260BD4" w:rsidRDefault="00153A25" w:rsidP="001F4DB9">
            <w:pPr>
              <w:spacing w:after="0"/>
              <w:rPr>
                <w:rStyle w:val="normaltextrun"/>
                <w:rFonts w:cs="Arial"/>
                <w:color w:val="auto"/>
                <w:sz w:val="24"/>
                <w:szCs w:val="24"/>
                <w:lang w:val="id-ID"/>
              </w:rPr>
            </w:pPr>
            <w:r w:rsidRPr="00260BD4">
              <w:rPr>
                <w:rStyle w:val="normaltextrun"/>
                <w:rFonts w:cs="Arial"/>
                <w:color w:val="auto"/>
                <w:sz w:val="24"/>
                <w:szCs w:val="24"/>
                <w:lang w:val="id-ID"/>
              </w:rPr>
              <w:t xml:space="preserve">F3. </w:t>
            </w:r>
            <w:r w:rsidR="00121743" w:rsidRPr="00260BD4">
              <w:rPr>
                <w:rStyle w:val="normaltextrun"/>
                <w:rFonts w:cs="Arial"/>
                <w:color w:val="auto"/>
                <w:sz w:val="24"/>
                <w:szCs w:val="24"/>
                <w:lang w:val="id-ID"/>
              </w:rPr>
              <w:t>Bukti Kegiatan</w:t>
            </w:r>
          </w:p>
          <w:p w14:paraId="5676BB68" w14:textId="3D61AE39" w:rsidR="00153A25" w:rsidRPr="00260BD4" w:rsidRDefault="00E56858" w:rsidP="001F4DB9">
            <w:pPr>
              <w:spacing w:after="0"/>
              <w:ind w:left="1738" w:hanging="1738"/>
              <w:rPr>
                <w:rStyle w:val="normaltextrun"/>
                <w:rFonts w:cs="Arial"/>
                <w:b/>
                <w:bCs/>
                <w:color w:val="auto"/>
                <w:sz w:val="24"/>
                <w:szCs w:val="24"/>
                <w:lang w:val="id-ID"/>
              </w:rPr>
            </w:pPr>
            <w:r w:rsidRPr="00260BD4">
              <w:rPr>
                <w:rStyle w:val="normaltextrun"/>
                <w:rFonts w:cs="Arial"/>
                <w:b/>
                <w:bCs/>
                <w:color w:val="auto"/>
                <w:sz w:val="24"/>
                <w:szCs w:val="24"/>
                <w:lang w:val="id-ID"/>
              </w:rPr>
              <w:t xml:space="preserve">      </w:t>
            </w:r>
            <w:r w:rsidR="00121743" w:rsidRPr="00260BD4">
              <w:rPr>
                <w:rStyle w:val="normaltextrun"/>
                <w:rFonts w:cs="Arial"/>
                <w:b/>
                <w:bCs/>
                <w:color w:val="auto"/>
                <w:sz w:val="24"/>
                <w:szCs w:val="24"/>
                <w:lang w:val="id-ID"/>
              </w:rPr>
              <w:t>Kategori</w:t>
            </w:r>
            <w:r w:rsidR="00153A25" w:rsidRPr="00260BD4">
              <w:rPr>
                <w:rStyle w:val="normaltextrun"/>
                <w:rFonts w:cs="Arial"/>
                <w:b/>
                <w:bCs/>
                <w:color w:val="auto"/>
                <w:sz w:val="24"/>
                <w:szCs w:val="24"/>
                <w:lang w:val="id-ID"/>
              </w:rPr>
              <w:t xml:space="preserve"> 1: </w:t>
            </w:r>
            <w:r w:rsidR="00CB3E9A">
              <w:rPr>
                <w:rStyle w:val="normaltextrun"/>
                <w:rFonts w:cs="Arial"/>
                <w:b/>
                <w:bCs/>
                <w:color w:val="auto"/>
                <w:sz w:val="24"/>
                <w:szCs w:val="24"/>
                <w:lang w:val="id-ID"/>
              </w:rPr>
              <w:t xml:space="preserve">Active </w:t>
            </w:r>
            <w:r w:rsidR="00153A25" w:rsidRPr="00260BD4">
              <w:rPr>
                <w:rStyle w:val="normaltextrun"/>
                <w:rFonts w:cs="Arial"/>
                <w:b/>
                <w:bCs/>
                <w:color w:val="auto"/>
                <w:sz w:val="24"/>
                <w:szCs w:val="24"/>
                <w:lang w:val="id-ID"/>
              </w:rPr>
              <w:t>CLT 2026</w:t>
            </w:r>
            <w:r w:rsidR="00927609" w:rsidRPr="00260BD4">
              <w:rPr>
                <w:rStyle w:val="normaltextrun"/>
                <w:rFonts w:cs="Arial"/>
                <w:b/>
                <w:bCs/>
                <w:color w:val="auto"/>
                <w:sz w:val="24"/>
                <w:szCs w:val="24"/>
                <w:lang w:val="id-ID"/>
              </w:rPr>
              <w:t xml:space="preserve">: </w:t>
            </w:r>
            <w:r w:rsidR="00121743" w:rsidRPr="00260BD4">
              <w:rPr>
                <w:rStyle w:val="normaltextrun"/>
                <w:rFonts w:cs="Arial"/>
                <w:color w:val="auto"/>
                <w:sz w:val="24"/>
                <w:szCs w:val="24"/>
                <w:lang w:val="id-ID"/>
              </w:rPr>
              <w:t>Daftar hadir pelatihan SIDP, foto kegiatan, materi pelatihan, atau bukti serupa dari pelaksanaan program pada 2026.</w:t>
            </w:r>
          </w:p>
          <w:p w14:paraId="74300944" w14:textId="791AD9B6" w:rsidR="008A6B1C" w:rsidRPr="00260BD4" w:rsidRDefault="00927609" w:rsidP="009B529F">
            <w:pPr>
              <w:spacing w:after="0"/>
              <w:ind w:left="1738" w:hanging="1738"/>
              <w:rPr>
                <w:rFonts w:cs="Arial"/>
                <w:b/>
                <w:bCs/>
                <w:color w:val="auto"/>
                <w:sz w:val="24"/>
                <w:szCs w:val="24"/>
                <w:lang w:val="id-ID"/>
              </w:rPr>
            </w:pPr>
            <w:r w:rsidRPr="00260BD4">
              <w:rPr>
                <w:rStyle w:val="normaltextrun"/>
                <w:rFonts w:cs="Arial"/>
                <w:b/>
                <w:bCs/>
                <w:color w:val="auto"/>
                <w:sz w:val="24"/>
                <w:szCs w:val="24"/>
                <w:lang w:val="id-ID"/>
              </w:rPr>
              <w:t xml:space="preserve">      </w:t>
            </w:r>
            <w:r w:rsidR="00121743" w:rsidRPr="00260BD4">
              <w:rPr>
                <w:rStyle w:val="normaltextrun"/>
                <w:rFonts w:cs="Arial"/>
                <w:b/>
                <w:bCs/>
                <w:color w:val="auto"/>
                <w:sz w:val="24"/>
                <w:szCs w:val="24"/>
                <w:lang w:val="id-ID"/>
              </w:rPr>
              <w:t>Kategori</w:t>
            </w:r>
            <w:r w:rsidR="00153A25" w:rsidRPr="00260BD4">
              <w:rPr>
                <w:rStyle w:val="normaltextrun"/>
                <w:rFonts w:cs="Arial"/>
                <w:b/>
                <w:bCs/>
                <w:color w:val="auto"/>
                <w:sz w:val="24"/>
                <w:szCs w:val="24"/>
                <w:lang w:val="id-ID"/>
              </w:rPr>
              <w:t xml:space="preserve"> 2: </w:t>
            </w:r>
            <w:r w:rsidR="00CB3E9A" w:rsidRPr="00260BD4">
              <w:rPr>
                <w:rStyle w:val="normaltextrun"/>
                <w:rFonts w:cs="Arial"/>
                <w:b/>
                <w:bCs/>
                <w:color w:val="auto"/>
                <w:sz w:val="24"/>
                <w:szCs w:val="24"/>
                <w:lang w:val="id-ID"/>
              </w:rPr>
              <w:t>CLT</w:t>
            </w:r>
            <w:r w:rsidR="00CB3E9A">
              <w:rPr>
                <w:rStyle w:val="normaltextrun"/>
                <w:rFonts w:cs="Arial"/>
                <w:b/>
                <w:bCs/>
                <w:color w:val="auto"/>
                <w:sz w:val="24"/>
                <w:szCs w:val="24"/>
                <w:lang w:val="id-ID"/>
              </w:rPr>
              <w:t xml:space="preserve"> </w:t>
            </w:r>
            <w:r w:rsidR="00A87B95">
              <w:rPr>
                <w:rStyle w:val="normaltextrun"/>
                <w:rFonts w:cs="Arial"/>
                <w:b/>
                <w:bCs/>
                <w:color w:val="auto"/>
                <w:sz w:val="24"/>
                <w:szCs w:val="24"/>
                <w:lang w:val="id-ID"/>
              </w:rPr>
              <w:t>Alumni</w:t>
            </w:r>
            <w:r w:rsidRPr="00260BD4">
              <w:rPr>
                <w:rStyle w:val="normaltextrun"/>
                <w:rFonts w:cs="Arial"/>
                <w:b/>
                <w:bCs/>
                <w:color w:val="auto"/>
                <w:sz w:val="24"/>
                <w:szCs w:val="24"/>
                <w:lang w:val="id-ID"/>
              </w:rPr>
              <w:t xml:space="preserve">: </w:t>
            </w:r>
            <w:r w:rsidR="00121743" w:rsidRPr="00260BD4">
              <w:rPr>
                <w:rStyle w:val="normaltextrun"/>
                <w:rFonts w:cs="Arial"/>
                <w:color w:val="auto"/>
                <w:sz w:val="24"/>
                <w:szCs w:val="24"/>
                <w:lang w:val="id-ID"/>
              </w:rPr>
              <w:t xml:space="preserve">Bukti kegiatan pelatihan komunitas yang dilaksanakan setelah berakhirnya periode pendanaan SIDP, seperti daftar hadir, foto, materi pelatihan, surat dari mitra </w:t>
            </w:r>
            <w:r w:rsidR="00DD1E98" w:rsidRPr="00260BD4">
              <w:rPr>
                <w:rStyle w:val="normaltextrun"/>
                <w:rFonts w:cs="Arial"/>
                <w:color w:val="auto"/>
                <w:sz w:val="24"/>
                <w:szCs w:val="24"/>
                <w:lang w:val="id-ID"/>
              </w:rPr>
              <w:t>komunitas</w:t>
            </w:r>
            <w:r w:rsidR="00121743" w:rsidRPr="00260BD4">
              <w:rPr>
                <w:rStyle w:val="normaltextrun"/>
                <w:rFonts w:cs="Arial"/>
                <w:color w:val="auto"/>
                <w:sz w:val="24"/>
                <w:szCs w:val="24"/>
                <w:lang w:val="id-ID"/>
              </w:rPr>
              <w:t>, atau dokumentasi serupa.</w:t>
            </w:r>
          </w:p>
        </w:tc>
      </w:tr>
    </w:tbl>
    <w:p w14:paraId="2C307D37" w14:textId="2E82CA92" w:rsidR="003E30B7" w:rsidRPr="00260BD4" w:rsidRDefault="003E30B7" w:rsidP="00E92EDD">
      <w:pPr>
        <w:rPr>
          <w:b/>
          <w:bCs/>
          <w:lang w:val="id-ID"/>
        </w:rPr>
      </w:pPr>
    </w:p>
    <w:p w14:paraId="4751E6C3" w14:textId="77777777" w:rsidR="00A12630" w:rsidRPr="00260BD4" w:rsidRDefault="00A12630" w:rsidP="00E92EDD">
      <w:pPr>
        <w:rPr>
          <w:lang w:val="id-ID"/>
        </w:rPr>
      </w:pPr>
    </w:p>
    <w:p w14:paraId="7CABD864" w14:textId="77777777" w:rsidR="008A6B1C" w:rsidRPr="00260BD4" w:rsidRDefault="008A6B1C" w:rsidP="00E92EDD">
      <w:pPr>
        <w:rPr>
          <w:lang w:val="id-ID"/>
        </w:rPr>
      </w:pPr>
    </w:p>
    <w:p w14:paraId="0397287D" w14:textId="77777777" w:rsidR="008A6B1C" w:rsidRPr="00260BD4" w:rsidRDefault="008A6B1C" w:rsidP="00E92EDD">
      <w:pPr>
        <w:rPr>
          <w:color w:val="230859" w:themeColor="text2"/>
          <w:lang w:val="id-ID"/>
        </w:rPr>
      </w:pPr>
    </w:p>
    <w:p w14:paraId="64DBF9F9" w14:textId="77777777" w:rsidR="004D2990" w:rsidRPr="00260BD4" w:rsidRDefault="004D2990" w:rsidP="00013C3F">
      <w:pPr>
        <w:rPr>
          <w:color w:val="230859" w:themeColor="text2"/>
          <w:lang w:val="id-ID"/>
        </w:rPr>
      </w:pPr>
    </w:p>
    <w:tbl>
      <w:tblPr>
        <w:tblStyle w:val="BritishCouncilTable"/>
        <w:tblW w:w="10350" w:type="dxa"/>
        <w:tblInd w:w="0" w:type="dxa"/>
        <w:tblLook w:val="04A0" w:firstRow="1" w:lastRow="0" w:firstColumn="1" w:lastColumn="0" w:noHBand="0" w:noVBand="1"/>
      </w:tblPr>
      <w:tblGrid>
        <w:gridCol w:w="2520"/>
        <w:gridCol w:w="7830"/>
      </w:tblGrid>
      <w:tr w:rsidR="00E42376" w:rsidRPr="00260BD4" w14:paraId="44FC5791" w14:textId="77777777" w:rsidTr="006A3D9B">
        <w:trPr>
          <w:cnfStyle w:val="100000000000" w:firstRow="1" w:lastRow="0" w:firstColumn="0" w:lastColumn="0" w:oddVBand="0" w:evenVBand="0" w:oddHBand="0" w:evenHBand="0" w:firstRowFirstColumn="0" w:firstRowLastColumn="0" w:lastRowFirstColumn="0" w:lastRowLastColumn="0"/>
        </w:trPr>
        <w:tc>
          <w:tcPr>
            <w:tcW w:w="10350" w:type="dxa"/>
            <w:gridSpan w:val="2"/>
            <w:tcBorders>
              <w:bottom w:val="single" w:sz="4" w:space="0" w:color="4A4A4A"/>
            </w:tcBorders>
            <w:shd w:val="clear" w:color="auto" w:fill="002060"/>
          </w:tcPr>
          <w:p w14:paraId="79296B0A" w14:textId="5B023E0C" w:rsidR="00E42376" w:rsidRPr="00260BD4" w:rsidRDefault="00121743" w:rsidP="006A3D9B">
            <w:pPr>
              <w:pStyle w:val="TableHeading"/>
              <w:rPr>
                <w:caps w:val="0"/>
                <w:sz w:val="24"/>
                <w:szCs w:val="24"/>
                <w:lang w:val="id-ID"/>
              </w:rPr>
            </w:pPr>
            <w:r w:rsidRPr="00260BD4">
              <w:rPr>
                <w:bCs/>
                <w:sz w:val="24"/>
                <w:szCs w:val="24"/>
                <w:lang w:val="id-ID"/>
              </w:rPr>
              <w:t>B</w:t>
            </w:r>
            <w:r w:rsidRPr="00260BD4">
              <w:rPr>
                <w:bCs/>
                <w:lang w:val="id-ID"/>
              </w:rPr>
              <w:t>agian</w:t>
            </w:r>
            <w:r w:rsidR="00E42376" w:rsidRPr="00260BD4">
              <w:rPr>
                <w:bCs/>
                <w:sz w:val="24"/>
                <w:szCs w:val="24"/>
                <w:lang w:val="id-ID"/>
              </w:rPr>
              <w:t xml:space="preserve"> </w:t>
            </w:r>
            <w:r w:rsidR="00C702B7" w:rsidRPr="00260BD4">
              <w:rPr>
                <w:bCs/>
                <w:sz w:val="24"/>
                <w:szCs w:val="24"/>
                <w:lang w:val="id-ID"/>
              </w:rPr>
              <w:t>G</w:t>
            </w:r>
            <w:r w:rsidR="00E42376" w:rsidRPr="00260BD4">
              <w:rPr>
                <w:bCs/>
                <w:sz w:val="24"/>
                <w:szCs w:val="24"/>
                <w:lang w:val="id-ID"/>
              </w:rPr>
              <w:t xml:space="preserve">: </w:t>
            </w:r>
            <w:r w:rsidRPr="00260BD4">
              <w:rPr>
                <w:bCs/>
                <w:sz w:val="24"/>
                <w:szCs w:val="24"/>
                <w:lang w:val="id-ID"/>
              </w:rPr>
              <w:t>PERNYATAAN PESERTA</w:t>
            </w:r>
          </w:p>
        </w:tc>
      </w:tr>
      <w:tr w:rsidR="00E42376" w:rsidRPr="00260BD4" w14:paraId="2836B5E5" w14:textId="77777777" w:rsidTr="006A3D9B">
        <w:tc>
          <w:tcPr>
            <w:tcW w:w="2520" w:type="dxa"/>
            <w:tcBorders>
              <w:top w:val="single" w:sz="4" w:space="0" w:color="4A4A4A"/>
              <w:bottom w:val="single" w:sz="4" w:space="0" w:color="4A4A4A"/>
            </w:tcBorders>
          </w:tcPr>
          <w:p w14:paraId="3F9A8847" w14:textId="2B93A6A1" w:rsidR="004E2B07" w:rsidRPr="00260BD4" w:rsidRDefault="00121743" w:rsidP="006A3D9B">
            <w:pPr>
              <w:pStyle w:val="TableBody"/>
              <w:spacing w:after="120" w:line="276" w:lineRule="auto"/>
              <w:rPr>
                <w:rFonts w:asciiTheme="minorHAnsi" w:hAnsiTheme="minorHAnsi"/>
                <w:iCs/>
                <w:color w:val="auto"/>
                <w:sz w:val="24"/>
                <w:szCs w:val="24"/>
                <w:lang w:val="id-ID"/>
              </w:rPr>
            </w:pPr>
            <w:r w:rsidRPr="00260BD4">
              <w:rPr>
                <w:rFonts w:asciiTheme="minorHAnsi" w:hAnsiTheme="minorHAnsi"/>
                <w:iCs/>
                <w:color w:val="auto"/>
                <w:sz w:val="24"/>
                <w:szCs w:val="24"/>
                <w:lang w:val="id-ID"/>
              </w:rPr>
              <w:t>Formulir pendaftaran harus ditandatangani oleh peserta.</w:t>
            </w:r>
          </w:p>
          <w:p w14:paraId="1FB8361C" w14:textId="1EEDA51D" w:rsidR="00E42376" w:rsidRPr="00260BD4" w:rsidRDefault="00E42376" w:rsidP="006A3D9B">
            <w:pPr>
              <w:pStyle w:val="TableBody"/>
              <w:spacing w:after="120" w:line="276" w:lineRule="auto"/>
              <w:rPr>
                <w:iCs/>
                <w:color w:val="auto"/>
                <w:sz w:val="24"/>
                <w:szCs w:val="24"/>
                <w:lang w:val="id-ID"/>
              </w:rPr>
            </w:pPr>
          </w:p>
        </w:tc>
        <w:tc>
          <w:tcPr>
            <w:tcW w:w="7830" w:type="dxa"/>
            <w:tcBorders>
              <w:top w:val="single" w:sz="4" w:space="0" w:color="4A4A4A"/>
              <w:bottom w:val="single" w:sz="4" w:space="0" w:color="4A4A4A"/>
            </w:tcBorders>
          </w:tcPr>
          <w:p w14:paraId="15D84DF3" w14:textId="6EF4E4EF" w:rsidR="0096710E" w:rsidRPr="00260BD4" w:rsidRDefault="00121743" w:rsidP="0096710E">
            <w:pPr>
              <w:pStyle w:val="TableBody"/>
              <w:spacing w:line="276" w:lineRule="auto"/>
              <w:rPr>
                <w:color w:val="auto"/>
                <w:sz w:val="24"/>
                <w:szCs w:val="24"/>
                <w:shd w:val="clear" w:color="auto" w:fill="FFFFFF"/>
                <w:lang w:val="id-ID"/>
              </w:rPr>
            </w:pPr>
            <w:r w:rsidRPr="00260BD4">
              <w:rPr>
                <w:color w:val="auto"/>
                <w:sz w:val="24"/>
                <w:szCs w:val="24"/>
                <w:shd w:val="clear" w:color="auto" w:fill="FFFFFF"/>
                <w:lang w:val="id-ID"/>
              </w:rPr>
              <w:t>Saya menyatakan bahwa</w:t>
            </w:r>
            <w:r w:rsidR="0096710E" w:rsidRPr="00260BD4">
              <w:rPr>
                <w:color w:val="auto"/>
                <w:sz w:val="24"/>
                <w:szCs w:val="24"/>
                <w:shd w:val="clear" w:color="auto" w:fill="FFFFFF"/>
                <w:lang w:val="id-ID"/>
              </w:rPr>
              <w:t>:</w:t>
            </w:r>
          </w:p>
          <w:p w14:paraId="263310FC" w14:textId="6B01F6DA" w:rsidR="0096710E" w:rsidRPr="00260BD4" w:rsidRDefault="0096710E" w:rsidP="0096710E">
            <w:pPr>
              <w:pStyle w:val="TableBody"/>
              <w:spacing w:line="276" w:lineRule="auto"/>
              <w:rPr>
                <w:color w:val="auto"/>
                <w:sz w:val="24"/>
                <w:szCs w:val="24"/>
                <w:shd w:val="clear" w:color="auto" w:fill="FFFFFF"/>
                <w:lang w:val="id-ID"/>
              </w:rPr>
            </w:pPr>
            <w:r w:rsidRPr="00260BD4">
              <w:rPr>
                <w:rFonts w:ascii="Segoe UI Symbol" w:hAnsi="Segoe UI Symbol" w:cs="Segoe UI Symbol"/>
                <w:color w:val="auto"/>
                <w:sz w:val="24"/>
                <w:szCs w:val="24"/>
                <w:shd w:val="clear" w:color="auto" w:fill="FFFFFF"/>
                <w:lang w:val="id-ID"/>
              </w:rPr>
              <w:t>☐</w:t>
            </w:r>
            <w:r w:rsidRPr="00260BD4">
              <w:rPr>
                <w:color w:val="auto"/>
                <w:sz w:val="24"/>
                <w:szCs w:val="24"/>
                <w:shd w:val="clear" w:color="auto" w:fill="FFFFFF"/>
                <w:lang w:val="id-ID"/>
              </w:rPr>
              <w:t xml:space="preserve"> </w:t>
            </w:r>
            <w:r w:rsidR="00121743" w:rsidRPr="00260BD4">
              <w:rPr>
                <w:color w:val="auto"/>
                <w:sz w:val="24"/>
                <w:szCs w:val="24"/>
                <w:shd w:val="clear" w:color="auto" w:fill="FFFFFF"/>
                <w:lang w:val="id-ID"/>
              </w:rPr>
              <w:t>Informasi yang diberikan dalam pengajuan ini benar dan akurat.</w:t>
            </w:r>
          </w:p>
          <w:p w14:paraId="101F65BF" w14:textId="4452B993" w:rsidR="0096710E" w:rsidRPr="00260BD4" w:rsidRDefault="0096710E" w:rsidP="0096710E">
            <w:pPr>
              <w:pStyle w:val="TableBody"/>
              <w:spacing w:line="276" w:lineRule="auto"/>
              <w:rPr>
                <w:color w:val="auto"/>
                <w:sz w:val="24"/>
                <w:szCs w:val="24"/>
                <w:shd w:val="clear" w:color="auto" w:fill="FFFFFF"/>
                <w:lang w:val="id-ID"/>
              </w:rPr>
            </w:pPr>
            <w:r w:rsidRPr="00260BD4">
              <w:rPr>
                <w:rFonts w:ascii="Segoe UI Symbol" w:hAnsi="Segoe UI Symbol" w:cs="Segoe UI Symbol"/>
                <w:color w:val="auto"/>
                <w:sz w:val="24"/>
                <w:szCs w:val="24"/>
                <w:shd w:val="clear" w:color="auto" w:fill="FFFFFF"/>
                <w:lang w:val="id-ID"/>
              </w:rPr>
              <w:t>☐</w:t>
            </w:r>
            <w:r w:rsidRPr="00260BD4">
              <w:rPr>
                <w:color w:val="auto"/>
                <w:sz w:val="24"/>
                <w:szCs w:val="24"/>
                <w:shd w:val="clear" w:color="auto" w:fill="FFFFFF"/>
                <w:lang w:val="id-ID"/>
              </w:rPr>
              <w:t xml:space="preserve"> </w:t>
            </w:r>
            <w:r w:rsidR="00121743" w:rsidRPr="00260BD4">
              <w:rPr>
                <w:color w:val="auto"/>
                <w:sz w:val="24"/>
                <w:szCs w:val="24"/>
                <w:shd w:val="clear" w:color="auto" w:fill="FFFFFF"/>
                <w:lang w:val="id-ID"/>
              </w:rPr>
              <w:t>Inovasi dan materi pendukung yang diajukan merupakan karya asli saya/kami.</w:t>
            </w:r>
          </w:p>
          <w:p w14:paraId="1F8F0DD5" w14:textId="268D9938" w:rsidR="0096710E" w:rsidRPr="00260BD4" w:rsidRDefault="0096710E" w:rsidP="0096710E">
            <w:pPr>
              <w:pStyle w:val="TableBody"/>
              <w:spacing w:line="276" w:lineRule="auto"/>
              <w:rPr>
                <w:color w:val="auto"/>
                <w:sz w:val="24"/>
                <w:szCs w:val="24"/>
                <w:shd w:val="clear" w:color="auto" w:fill="FFFFFF"/>
                <w:lang w:val="id-ID"/>
              </w:rPr>
            </w:pPr>
            <w:r w:rsidRPr="00260BD4">
              <w:rPr>
                <w:rFonts w:ascii="Segoe UI Symbol" w:hAnsi="Segoe UI Symbol" w:cs="Segoe UI Symbol"/>
                <w:color w:val="auto"/>
                <w:sz w:val="24"/>
                <w:szCs w:val="24"/>
                <w:shd w:val="clear" w:color="auto" w:fill="FFFFFF"/>
                <w:lang w:val="id-ID"/>
              </w:rPr>
              <w:t>☐</w:t>
            </w:r>
            <w:r w:rsidRPr="00260BD4">
              <w:rPr>
                <w:color w:val="auto"/>
                <w:sz w:val="24"/>
                <w:szCs w:val="24"/>
                <w:shd w:val="clear" w:color="auto" w:fill="FFFFFF"/>
                <w:lang w:val="id-ID"/>
              </w:rPr>
              <w:t xml:space="preserve"> </w:t>
            </w:r>
            <w:r w:rsidR="00121743" w:rsidRPr="00260BD4">
              <w:rPr>
                <w:color w:val="auto"/>
                <w:sz w:val="24"/>
                <w:szCs w:val="24"/>
                <w:shd w:val="clear" w:color="auto" w:fill="FFFFFF"/>
                <w:lang w:val="id-ID"/>
              </w:rPr>
              <w:t xml:space="preserve">Persetujuan yang diperlukan telah diperoleh untuk seluruh foto, video, testimoni, dan informasi pribadi yang disertakan dalam pengajuan ini. </w:t>
            </w:r>
          </w:p>
          <w:p w14:paraId="445B9266" w14:textId="012BA469" w:rsidR="0096710E" w:rsidRPr="00260BD4" w:rsidRDefault="0096710E" w:rsidP="0096710E">
            <w:pPr>
              <w:pStyle w:val="TableBody"/>
              <w:spacing w:after="120" w:line="276" w:lineRule="auto"/>
              <w:rPr>
                <w:color w:val="auto"/>
                <w:sz w:val="24"/>
                <w:szCs w:val="24"/>
                <w:shd w:val="clear" w:color="auto" w:fill="FFFFFF"/>
                <w:lang w:val="id-ID"/>
              </w:rPr>
            </w:pPr>
            <w:r w:rsidRPr="00260BD4">
              <w:rPr>
                <w:rFonts w:ascii="Segoe UI Symbol" w:hAnsi="Segoe UI Symbol" w:cs="Segoe UI Symbol"/>
                <w:color w:val="auto"/>
                <w:sz w:val="24"/>
                <w:szCs w:val="24"/>
                <w:shd w:val="clear" w:color="auto" w:fill="FFFFFF"/>
                <w:lang w:val="id-ID"/>
              </w:rPr>
              <w:t>☐</w:t>
            </w:r>
            <w:r w:rsidRPr="00260BD4">
              <w:rPr>
                <w:color w:val="auto"/>
                <w:sz w:val="24"/>
                <w:szCs w:val="24"/>
                <w:shd w:val="clear" w:color="auto" w:fill="FFFFFF"/>
                <w:lang w:val="id-ID"/>
              </w:rPr>
              <w:t xml:space="preserve"> </w:t>
            </w:r>
            <w:r w:rsidR="00121743" w:rsidRPr="00260BD4">
              <w:rPr>
                <w:color w:val="auto"/>
                <w:sz w:val="24"/>
                <w:szCs w:val="24"/>
                <w:shd w:val="clear" w:color="auto" w:fill="FFFFFF"/>
                <w:lang w:val="id-ID"/>
              </w:rPr>
              <w:t>Saya telah membaca dan memahami Kerangka Acuan Innovation in Training Award.</w:t>
            </w:r>
          </w:p>
          <w:p w14:paraId="0848D9B0" w14:textId="77777777" w:rsidR="00121743" w:rsidRPr="00260BD4" w:rsidRDefault="00121743" w:rsidP="0096710E">
            <w:pPr>
              <w:pStyle w:val="TableBody"/>
              <w:spacing w:after="120" w:line="276" w:lineRule="auto"/>
              <w:rPr>
                <w:color w:val="auto"/>
                <w:sz w:val="24"/>
                <w:szCs w:val="24"/>
                <w:lang w:val="id-ID"/>
              </w:rPr>
            </w:pPr>
          </w:p>
          <w:p w14:paraId="69070854" w14:textId="6DD3DB39" w:rsidR="00E42376" w:rsidRPr="00260BD4" w:rsidRDefault="00121743" w:rsidP="0096710E">
            <w:pPr>
              <w:pStyle w:val="TableBody"/>
              <w:spacing w:after="120" w:line="276" w:lineRule="auto"/>
              <w:rPr>
                <w:color w:val="auto"/>
                <w:sz w:val="24"/>
                <w:szCs w:val="24"/>
                <w:lang w:val="id-ID"/>
              </w:rPr>
            </w:pPr>
            <w:r w:rsidRPr="00260BD4">
              <w:rPr>
                <w:color w:val="auto"/>
                <w:sz w:val="24"/>
                <w:szCs w:val="24"/>
                <w:lang w:val="id-ID"/>
              </w:rPr>
              <w:t>Tanda Tangan</w:t>
            </w:r>
            <w:r w:rsidR="00C63D3A" w:rsidRPr="00260BD4">
              <w:rPr>
                <w:color w:val="auto"/>
                <w:sz w:val="24"/>
                <w:szCs w:val="24"/>
                <w:lang w:val="id-ID"/>
              </w:rPr>
              <w:t xml:space="preserve">: </w:t>
            </w:r>
          </w:p>
          <w:p w14:paraId="738E12F0" w14:textId="77777777" w:rsidR="00121743" w:rsidRPr="00260BD4" w:rsidRDefault="00121743" w:rsidP="00121743">
            <w:pPr>
              <w:rPr>
                <w:lang w:val="id-ID"/>
              </w:rPr>
            </w:pPr>
          </w:p>
          <w:p w14:paraId="7900A13E" w14:textId="4D1D3DD9" w:rsidR="0096710E" w:rsidRPr="00260BD4" w:rsidRDefault="0096710E" w:rsidP="002A5A0B">
            <w:pPr>
              <w:rPr>
                <w:color w:val="auto"/>
                <w:sz w:val="24"/>
                <w:szCs w:val="24"/>
                <w:lang w:val="id-ID"/>
              </w:rPr>
            </w:pPr>
            <w:r w:rsidRPr="00260BD4">
              <w:rPr>
                <w:color w:val="auto"/>
                <w:sz w:val="24"/>
                <w:szCs w:val="24"/>
                <w:lang w:val="id-ID"/>
              </w:rPr>
              <w:t>(</w:t>
            </w:r>
            <w:r w:rsidR="00121743" w:rsidRPr="00260BD4">
              <w:rPr>
                <w:color w:val="auto"/>
                <w:sz w:val="24"/>
                <w:szCs w:val="24"/>
                <w:lang w:val="id-ID"/>
              </w:rPr>
              <w:t>Nama Lengkap</w:t>
            </w:r>
            <w:r w:rsidRPr="00260BD4">
              <w:rPr>
                <w:color w:val="auto"/>
                <w:sz w:val="24"/>
                <w:szCs w:val="24"/>
                <w:lang w:val="id-ID"/>
              </w:rPr>
              <w:t>)</w:t>
            </w:r>
          </w:p>
        </w:tc>
      </w:tr>
    </w:tbl>
    <w:p w14:paraId="6F506D7C" w14:textId="77777777" w:rsidR="008D10EF" w:rsidRPr="00260BD4" w:rsidRDefault="008D10EF" w:rsidP="008D10EF">
      <w:pPr>
        <w:rPr>
          <w:color w:val="230859" w:themeColor="text2"/>
          <w:lang w:val="id-ID"/>
        </w:rPr>
      </w:pPr>
    </w:p>
    <w:sectPr w:rsidR="008D10EF" w:rsidRPr="00260BD4" w:rsidSect="003C27E3">
      <w:headerReference w:type="default" r:id="rId13"/>
      <w:footerReference w:type="first" r:id="rId14"/>
      <w:type w:val="continuous"/>
      <w:pgSz w:w="11900" w:h="16840"/>
      <w:pgMar w:top="850" w:right="985" w:bottom="1152" w:left="706" w:header="0" w:footer="79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5FF8E" w14:textId="77777777" w:rsidR="007F628E" w:rsidRDefault="007F628E" w:rsidP="004E0F0F">
      <w:pPr>
        <w:spacing w:after="0" w:line="240" w:lineRule="auto"/>
      </w:pPr>
      <w:r>
        <w:separator/>
      </w:r>
    </w:p>
  </w:endnote>
  <w:endnote w:type="continuationSeparator" w:id="0">
    <w:p w14:paraId="6163C4E9" w14:textId="77777777" w:rsidR="007F628E" w:rsidRDefault="007F628E" w:rsidP="004E0F0F">
      <w:pPr>
        <w:spacing w:after="0" w:line="240" w:lineRule="auto"/>
      </w:pPr>
      <w:r>
        <w:continuationSeparator/>
      </w:r>
    </w:p>
  </w:endnote>
  <w:endnote w:type="continuationNotice" w:id="1">
    <w:p w14:paraId="70ED5870" w14:textId="77777777" w:rsidR="007F628E" w:rsidRDefault="007F62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BritishCouncilSans-Regular">
    <w:altName w:val="Microsoft JhengHei"/>
    <w:panose1 w:val="00000000000000000000"/>
    <w:charset w:val="00"/>
    <w:family w:val="swiss"/>
    <w:notTrueType/>
    <w:pitch w:val="variable"/>
    <w:sig w:usb0="A00002EF" w:usb1="00000000" w:usb2="00000000" w:usb3="00000000" w:csb0="0000019F" w:csb1="00000000"/>
  </w:font>
  <w:font w:name="British Council Sans Bold">
    <w:altName w:val="Calibri"/>
    <w:panose1 w:val="020B0804020202020204"/>
    <w:charset w:val="00"/>
    <w:family w:val="swiss"/>
    <w:notTrueType/>
    <w:pitch w:val="variable"/>
    <w:sig w:usb0="A00002EF" w:usb1="00000000" w:usb2="00000000" w:usb3="00000000" w:csb0="0000019F" w:csb1="00000000"/>
  </w:font>
  <w:font w:name="British Council Sans Regular">
    <w:panose1 w:val="020B0504020202020204"/>
    <w:charset w:val="00"/>
    <w:family w:val="swiss"/>
    <w:notTrueType/>
    <w:pitch w:val="variable"/>
    <w:sig w:usb0="A00002EF" w:usb1="00000000" w:usb2="00000000" w:usb3="00000000" w:csb0="0000019F" w:csb1="00000000"/>
  </w:font>
  <w:font w:name="Noto Sans CJK SC Regular">
    <w:altName w:val="Calibri"/>
    <w:charset w:val="50"/>
    <w:family w:val="auto"/>
    <w:pitch w:val="variable"/>
    <w:sig w:usb0="30000003" w:usb1="2BDF3C10" w:usb2="00000016" w:usb3="00000000" w:csb0="002E0107" w:csb1="00000000"/>
  </w:font>
  <w:font w:name="Segoe UI Symbol">
    <w:panose1 w:val="020B0502040204020203"/>
    <w:charset w:val="00"/>
    <w:family w:val="swiss"/>
    <w:pitch w:val="variable"/>
    <w:sig w:usb0="800001E3" w:usb1="1200FFEF" w:usb2="00040000" w:usb3="00000000" w:csb0="00000001" w:csb1="00000000"/>
    <w:embedRegular r:id="rId1" w:fontKey="{8728828D-2AF9-4BFF-AECF-F5ACFDF4FB0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D78E0" w14:textId="7D8CF100" w:rsidR="006C7E5C" w:rsidRPr="003855BB" w:rsidRDefault="006C7E5C" w:rsidP="003855BB">
    <w:pPr>
      <w:pStyle w:val="Website"/>
      <w:rPr>
        <w:rFonts w:ascii="Arial" w:hAnsi="Arial" w:cs="Arial"/>
        <w:sz w:val="24"/>
        <w:szCs w:val="24"/>
      </w:rPr>
    </w:pPr>
    <w:r w:rsidRPr="003855BB">
      <w:rPr>
        <w:rFonts w:ascii="Arial" w:hAnsi="Arial" w:cs="Arial"/>
        <w:sz w:val="24"/>
        <w:szCs w:val="24"/>
      </w:rPr>
      <w:t>www.britishcouncil.</w:t>
    </w:r>
    <w:r w:rsidR="006F6571">
      <w:rPr>
        <w:rFonts w:ascii="Arial" w:hAnsi="Arial" w:cs="Arial"/>
        <w:sz w:val="24"/>
        <w:szCs w:val="24"/>
      </w:rPr>
      <w:t>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B477A" w14:textId="77777777" w:rsidR="007F628E" w:rsidRDefault="007F628E" w:rsidP="004E0F0F">
      <w:pPr>
        <w:spacing w:after="0" w:line="240" w:lineRule="auto"/>
      </w:pPr>
      <w:r>
        <w:separator/>
      </w:r>
    </w:p>
  </w:footnote>
  <w:footnote w:type="continuationSeparator" w:id="0">
    <w:p w14:paraId="7ED6434B" w14:textId="77777777" w:rsidR="007F628E" w:rsidRDefault="007F628E" w:rsidP="004E0F0F">
      <w:pPr>
        <w:spacing w:after="0" w:line="240" w:lineRule="auto"/>
      </w:pPr>
      <w:r>
        <w:continuationSeparator/>
      </w:r>
    </w:p>
  </w:footnote>
  <w:footnote w:type="continuationNotice" w:id="1">
    <w:p w14:paraId="4E72541C" w14:textId="77777777" w:rsidR="007F628E" w:rsidRDefault="007F628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38D37" w14:textId="1389B539" w:rsidR="001861B5" w:rsidRDefault="001861B5">
    <w:pPr>
      <w:pStyle w:val="Header"/>
    </w:pPr>
  </w:p>
  <w:p w14:paraId="24F9FEE3" w14:textId="25B40044" w:rsidR="001861B5" w:rsidRDefault="001861B5">
    <w:pPr>
      <w:pStyle w:val="Header"/>
    </w:pPr>
  </w:p>
  <w:p w14:paraId="057AF438" w14:textId="77777777" w:rsidR="001861B5" w:rsidRDefault="001861B5">
    <w:pPr>
      <w:pStyle w:val="Header"/>
    </w:pPr>
  </w:p>
  <w:p w14:paraId="3FF5082C" w14:textId="77777777" w:rsidR="001861B5" w:rsidRDefault="001861B5">
    <w:pPr>
      <w:pStyle w:val="Header"/>
    </w:pPr>
  </w:p>
  <w:p w14:paraId="682E7DC4" w14:textId="77777777" w:rsidR="001861B5" w:rsidRDefault="001861B5">
    <w:pPr>
      <w:pStyle w:val="Header"/>
    </w:pPr>
  </w:p>
  <w:p w14:paraId="21509E67" w14:textId="77777777" w:rsidR="001861B5" w:rsidRDefault="001861B5">
    <w:pPr>
      <w:pStyle w:val="Header"/>
    </w:pPr>
  </w:p>
  <w:p w14:paraId="6C5EEE41" w14:textId="1D2D9508" w:rsidR="006C7E5C" w:rsidRDefault="006C7E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365F0"/>
    <w:multiLevelType w:val="hybridMultilevel"/>
    <w:tmpl w:val="AA3AD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D45ED0"/>
    <w:multiLevelType w:val="hybridMultilevel"/>
    <w:tmpl w:val="12966B0C"/>
    <w:lvl w:ilvl="0" w:tplc="2AB82EC4">
      <w:start w:val="1"/>
      <w:numFmt w:val="decimal"/>
      <w:pStyle w:val="ListNumber"/>
      <w:lvlText w:val="%1."/>
      <w:lvlJc w:val="left"/>
      <w:pPr>
        <w:ind w:left="1083" w:hanging="360"/>
      </w:pPr>
      <w:rPr>
        <w:color w:val="auto"/>
      </w:rPr>
    </w:lvl>
    <w:lvl w:ilvl="1" w:tplc="04090019">
      <w:start w:val="1"/>
      <w:numFmt w:val="lowerLetter"/>
      <w:lvlText w:val="%2."/>
      <w:lvlJc w:val="left"/>
      <w:pPr>
        <w:ind w:left="1803" w:hanging="360"/>
      </w:pPr>
    </w:lvl>
    <w:lvl w:ilvl="2" w:tplc="0409001B">
      <w:start w:val="1"/>
      <w:numFmt w:val="lowerRoman"/>
      <w:lvlText w:val="%3."/>
      <w:lvlJc w:val="right"/>
      <w:pPr>
        <w:ind w:left="2523" w:hanging="180"/>
      </w:pPr>
    </w:lvl>
    <w:lvl w:ilvl="3" w:tplc="0409000F">
      <w:start w:val="1"/>
      <w:numFmt w:val="decimal"/>
      <w:lvlText w:val="%4."/>
      <w:lvlJc w:val="left"/>
      <w:pPr>
        <w:ind w:left="3243" w:hanging="360"/>
      </w:pPr>
    </w:lvl>
    <w:lvl w:ilvl="4" w:tplc="04090019">
      <w:start w:val="1"/>
      <w:numFmt w:val="lowerLetter"/>
      <w:lvlText w:val="%5."/>
      <w:lvlJc w:val="left"/>
      <w:pPr>
        <w:ind w:left="3963" w:hanging="360"/>
      </w:pPr>
    </w:lvl>
    <w:lvl w:ilvl="5" w:tplc="0409001B">
      <w:start w:val="1"/>
      <w:numFmt w:val="lowerRoman"/>
      <w:lvlText w:val="%6."/>
      <w:lvlJc w:val="right"/>
      <w:pPr>
        <w:ind w:left="4683" w:hanging="180"/>
      </w:pPr>
    </w:lvl>
    <w:lvl w:ilvl="6" w:tplc="0409000F">
      <w:start w:val="1"/>
      <w:numFmt w:val="decimal"/>
      <w:lvlText w:val="%7."/>
      <w:lvlJc w:val="left"/>
      <w:pPr>
        <w:ind w:left="5403" w:hanging="360"/>
      </w:pPr>
    </w:lvl>
    <w:lvl w:ilvl="7" w:tplc="04090019">
      <w:start w:val="1"/>
      <w:numFmt w:val="lowerLetter"/>
      <w:lvlText w:val="%8."/>
      <w:lvlJc w:val="left"/>
      <w:pPr>
        <w:ind w:left="6123" w:hanging="360"/>
      </w:pPr>
    </w:lvl>
    <w:lvl w:ilvl="8" w:tplc="0409001B">
      <w:start w:val="1"/>
      <w:numFmt w:val="lowerRoman"/>
      <w:lvlText w:val="%9."/>
      <w:lvlJc w:val="right"/>
      <w:pPr>
        <w:ind w:left="6843" w:hanging="180"/>
      </w:pPr>
    </w:lvl>
  </w:abstractNum>
  <w:abstractNum w:abstractNumId="2" w15:restartNumberingAfterBreak="0">
    <w:nsid w:val="507C6E05"/>
    <w:multiLevelType w:val="hybridMultilevel"/>
    <w:tmpl w:val="FFF4C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C426E9B"/>
    <w:multiLevelType w:val="hybridMultilevel"/>
    <w:tmpl w:val="1A42C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D8A0F9D"/>
    <w:multiLevelType w:val="hybridMultilevel"/>
    <w:tmpl w:val="8AD6B222"/>
    <w:lvl w:ilvl="0" w:tplc="4FE80486">
      <w:start w:val="1"/>
      <w:numFmt w:val="bullet"/>
      <w:pStyle w:val="SubBullets"/>
      <w:lvlText w:val=""/>
      <w:lvlJc w:val="left"/>
      <w:pPr>
        <w:ind w:left="644" w:hanging="360"/>
      </w:pPr>
      <w:rPr>
        <w:rFonts w:ascii="Symbol" w:hAnsi="Symbol" w:hint="default"/>
        <w:color w:val="FF00C8" w:themeColor="accen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321D7C"/>
    <w:multiLevelType w:val="hybridMultilevel"/>
    <w:tmpl w:val="A6663CD8"/>
    <w:lvl w:ilvl="0" w:tplc="B9CEBF08">
      <w:start w:val="1"/>
      <w:numFmt w:val="bullet"/>
      <w:pStyle w:val="Bullets"/>
      <w:lvlText w:val=""/>
      <w:lvlJc w:val="left"/>
      <w:pPr>
        <w:ind w:left="360" w:hanging="360"/>
      </w:pPr>
      <w:rPr>
        <w:rFonts w:ascii="Symbol" w:hAnsi="Symbol" w:hint="default"/>
        <w:color w:val="FF00C8" w:themeColor="accent1"/>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23867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6936561">
    <w:abstractNumId w:val="5"/>
  </w:num>
  <w:num w:numId="3" w16cid:durableId="1587808403">
    <w:abstractNumId w:val="4"/>
  </w:num>
  <w:num w:numId="4" w16cid:durableId="1949580096">
    <w:abstractNumId w:val="0"/>
  </w:num>
  <w:num w:numId="5" w16cid:durableId="1805736383">
    <w:abstractNumId w:val="2"/>
  </w:num>
  <w:num w:numId="6" w16cid:durableId="933394328">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D58"/>
    <w:rsid w:val="00002392"/>
    <w:rsid w:val="00003452"/>
    <w:rsid w:val="00004BA8"/>
    <w:rsid w:val="000064F8"/>
    <w:rsid w:val="00006756"/>
    <w:rsid w:val="00007330"/>
    <w:rsid w:val="000074DD"/>
    <w:rsid w:val="00007760"/>
    <w:rsid w:val="00007CE4"/>
    <w:rsid w:val="00010B39"/>
    <w:rsid w:val="00011785"/>
    <w:rsid w:val="00012F7F"/>
    <w:rsid w:val="00013C3F"/>
    <w:rsid w:val="00014AEE"/>
    <w:rsid w:val="0001573E"/>
    <w:rsid w:val="00016395"/>
    <w:rsid w:val="000171EB"/>
    <w:rsid w:val="00017E8A"/>
    <w:rsid w:val="0002131B"/>
    <w:rsid w:val="00022144"/>
    <w:rsid w:val="00024332"/>
    <w:rsid w:val="00024708"/>
    <w:rsid w:val="00024C3A"/>
    <w:rsid w:val="00025A1D"/>
    <w:rsid w:val="000261C2"/>
    <w:rsid w:val="000264D0"/>
    <w:rsid w:val="000303FF"/>
    <w:rsid w:val="00031832"/>
    <w:rsid w:val="00034330"/>
    <w:rsid w:val="00035B40"/>
    <w:rsid w:val="00037082"/>
    <w:rsid w:val="00041D4C"/>
    <w:rsid w:val="00042305"/>
    <w:rsid w:val="00043626"/>
    <w:rsid w:val="00043D79"/>
    <w:rsid w:val="0004468D"/>
    <w:rsid w:val="00044DB9"/>
    <w:rsid w:val="00045501"/>
    <w:rsid w:val="00045680"/>
    <w:rsid w:val="00046C0E"/>
    <w:rsid w:val="00046F62"/>
    <w:rsid w:val="000476AA"/>
    <w:rsid w:val="00047F14"/>
    <w:rsid w:val="00050A33"/>
    <w:rsid w:val="00052148"/>
    <w:rsid w:val="00052510"/>
    <w:rsid w:val="00052F9D"/>
    <w:rsid w:val="00053A78"/>
    <w:rsid w:val="00053E9D"/>
    <w:rsid w:val="00055691"/>
    <w:rsid w:val="00056850"/>
    <w:rsid w:val="00060E85"/>
    <w:rsid w:val="00063CBB"/>
    <w:rsid w:val="00064593"/>
    <w:rsid w:val="00066EEF"/>
    <w:rsid w:val="0007191F"/>
    <w:rsid w:val="00072FE5"/>
    <w:rsid w:val="00074BC6"/>
    <w:rsid w:val="000769DD"/>
    <w:rsid w:val="00081350"/>
    <w:rsid w:val="000840F3"/>
    <w:rsid w:val="00084D01"/>
    <w:rsid w:val="0008659E"/>
    <w:rsid w:val="000877B1"/>
    <w:rsid w:val="000927B6"/>
    <w:rsid w:val="00092917"/>
    <w:rsid w:val="00093F79"/>
    <w:rsid w:val="00094813"/>
    <w:rsid w:val="0009498D"/>
    <w:rsid w:val="00095451"/>
    <w:rsid w:val="00095C5F"/>
    <w:rsid w:val="00096E8C"/>
    <w:rsid w:val="00096F9F"/>
    <w:rsid w:val="000A00F8"/>
    <w:rsid w:val="000A197B"/>
    <w:rsid w:val="000A33DD"/>
    <w:rsid w:val="000A423F"/>
    <w:rsid w:val="000A43BA"/>
    <w:rsid w:val="000B2A1F"/>
    <w:rsid w:val="000B4515"/>
    <w:rsid w:val="000B7FE2"/>
    <w:rsid w:val="000C01F3"/>
    <w:rsid w:val="000C2757"/>
    <w:rsid w:val="000C36BC"/>
    <w:rsid w:val="000C6FE8"/>
    <w:rsid w:val="000C71AB"/>
    <w:rsid w:val="000C7235"/>
    <w:rsid w:val="000C75EA"/>
    <w:rsid w:val="000C7B9C"/>
    <w:rsid w:val="000D03E0"/>
    <w:rsid w:val="000D2211"/>
    <w:rsid w:val="000D33C2"/>
    <w:rsid w:val="000D42FD"/>
    <w:rsid w:val="000D4797"/>
    <w:rsid w:val="000D4D37"/>
    <w:rsid w:val="000D5CBE"/>
    <w:rsid w:val="000D6C8D"/>
    <w:rsid w:val="000E040D"/>
    <w:rsid w:val="000E0BE0"/>
    <w:rsid w:val="000E38DF"/>
    <w:rsid w:val="000E43B1"/>
    <w:rsid w:val="000E4565"/>
    <w:rsid w:val="000E486C"/>
    <w:rsid w:val="000E4B33"/>
    <w:rsid w:val="000E70F3"/>
    <w:rsid w:val="000E7F5E"/>
    <w:rsid w:val="000F0ECB"/>
    <w:rsid w:val="000F2BDD"/>
    <w:rsid w:val="000F348D"/>
    <w:rsid w:val="000F4668"/>
    <w:rsid w:val="001004D1"/>
    <w:rsid w:val="00101F87"/>
    <w:rsid w:val="00103C03"/>
    <w:rsid w:val="00103F66"/>
    <w:rsid w:val="001043A8"/>
    <w:rsid w:val="00104E4C"/>
    <w:rsid w:val="00104FBB"/>
    <w:rsid w:val="00106467"/>
    <w:rsid w:val="00110A88"/>
    <w:rsid w:val="00110ECB"/>
    <w:rsid w:val="00113C56"/>
    <w:rsid w:val="00113D86"/>
    <w:rsid w:val="00114503"/>
    <w:rsid w:val="00114EAA"/>
    <w:rsid w:val="00115821"/>
    <w:rsid w:val="00116058"/>
    <w:rsid w:val="00116566"/>
    <w:rsid w:val="00117A01"/>
    <w:rsid w:val="0012032C"/>
    <w:rsid w:val="00120AE0"/>
    <w:rsid w:val="00121743"/>
    <w:rsid w:val="00121F7B"/>
    <w:rsid w:val="0012279C"/>
    <w:rsid w:val="00124F0F"/>
    <w:rsid w:val="00125791"/>
    <w:rsid w:val="001261E2"/>
    <w:rsid w:val="0012712B"/>
    <w:rsid w:val="0013070B"/>
    <w:rsid w:val="00132C35"/>
    <w:rsid w:val="00134F4E"/>
    <w:rsid w:val="00135992"/>
    <w:rsid w:val="00135EC0"/>
    <w:rsid w:val="00137EC1"/>
    <w:rsid w:val="00142330"/>
    <w:rsid w:val="00143ABE"/>
    <w:rsid w:val="00144690"/>
    <w:rsid w:val="001475B9"/>
    <w:rsid w:val="00147E06"/>
    <w:rsid w:val="00150B8A"/>
    <w:rsid w:val="001517B7"/>
    <w:rsid w:val="0015181D"/>
    <w:rsid w:val="001523C8"/>
    <w:rsid w:val="00152CCA"/>
    <w:rsid w:val="0015313E"/>
    <w:rsid w:val="001532EA"/>
    <w:rsid w:val="00153A25"/>
    <w:rsid w:val="00153E4B"/>
    <w:rsid w:val="001565A5"/>
    <w:rsid w:val="00157729"/>
    <w:rsid w:val="00160FC7"/>
    <w:rsid w:val="00163708"/>
    <w:rsid w:val="00164B45"/>
    <w:rsid w:val="00164D16"/>
    <w:rsid w:val="00166C40"/>
    <w:rsid w:val="00166ED8"/>
    <w:rsid w:val="00166F60"/>
    <w:rsid w:val="00172AFD"/>
    <w:rsid w:val="00172B38"/>
    <w:rsid w:val="001767B7"/>
    <w:rsid w:val="00176FBE"/>
    <w:rsid w:val="001775EF"/>
    <w:rsid w:val="00181F68"/>
    <w:rsid w:val="001825C9"/>
    <w:rsid w:val="00184B31"/>
    <w:rsid w:val="001855CE"/>
    <w:rsid w:val="001861B5"/>
    <w:rsid w:val="0018756C"/>
    <w:rsid w:val="00187654"/>
    <w:rsid w:val="00187F9D"/>
    <w:rsid w:val="00192461"/>
    <w:rsid w:val="00192E99"/>
    <w:rsid w:val="00193014"/>
    <w:rsid w:val="001939DF"/>
    <w:rsid w:val="0019484C"/>
    <w:rsid w:val="001951B8"/>
    <w:rsid w:val="0019556D"/>
    <w:rsid w:val="00196343"/>
    <w:rsid w:val="001A0AF1"/>
    <w:rsid w:val="001A0EA2"/>
    <w:rsid w:val="001A1E16"/>
    <w:rsid w:val="001A2060"/>
    <w:rsid w:val="001A2DB7"/>
    <w:rsid w:val="001A38D0"/>
    <w:rsid w:val="001A5CB5"/>
    <w:rsid w:val="001A5FDD"/>
    <w:rsid w:val="001A7484"/>
    <w:rsid w:val="001B2169"/>
    <w:rsid w:val="001B2E1D"/>
    <w:rsid w:val="001B5D00"/>
    <w:rsid w:val="001B7CF4"/>
    <w:rsid w:val="001C0D15"/>
    <w:rsid w:val="001C3785"/>
    <w:rsid w:val="001C3FA6"/>
    <w:rsid w:val="001C44B8"/>
    <w:rsid w:val="001C4CA1"/>
    <w:rsid w:val="001C5F95"/>
    <w:rsid w:val="001C68A7"/>
    <w:rsid w:val="001C6E40"/>
    <w:rsid w:val="001D06E9"/>
    <w:rsid w:val="001D0EB7"/>
    <w:rsid w:val="001D10B6"/>
    <w:rsid w:val="001D1352"/>
    <w:rsid w:val="001D228C"/>
    <w:rsid w:val="001D3BEA"/>
    <w:rsid w:val="001D417F"/>
    <w:rsid w:val="001D4B5D"/>
    <w:rsid w:val="001D56D3"/>
    <w:rsid w:val="001D6BF2"/>
    <w:rsid w:val="001D74E0"/>
    <w:rsid w:val="001E0EC7"/>
    <w:rsid w:val="001E2E01"/>
    <w:rsid w:val="001E2E80"/>
    <w:rsid w:val="001E3215"/>
    <w:rsid w:val="001E3CC9"/>
    <w:rsid w:val="001E4E1A"/>
    <w:rsid w:val="001E6F8D"/>
    <w:rsid w:val="001E7AE7"/>
    <w:rsid w:val="001F07E8"/>
    <w:rsid w:val="001F15AE"/>
    <w:rsid w:val="001F2942"/>
    <w:rsid w:val="001F451D"/>
    <w:rsid w:val="001F490A"/>
    <w:rsid w:val="001F4A6B"/>
    <w:rsid w:val="001F4DB9"/>
    <w:rsid w:val="001F52D2"/>
    <w:rsid w:val="001F5C75"/>
    <w:rsid w:val="001F6189"/>
    <w:rsid w:val="001F770A"/>
    <w:rsid w:val="001F7D7D"/>
    <w:rsid w:val="00200217"/>
    <w:rsid w:val="0020065D"/>
    <w:rsid w:val="0020160D"/>
    <w:rsid w:val="002021D3"/>
    <w:rsid w:val="0020248D"/>
    <w:rsid w:val="002028FA"/>
    <w:rsid w:val="00202A1A"/>
    <w:rsid w:val="00204059"/>
    <w:rsid w:val="00206057"/>
    <w:rsid w:val="002118BB"/>
    <w:rsid w:val="002136E7"/>
    <w:rsid w:val="00214911"/>
    <w:rsid w:val="00215EC6"/>
    <w:rsid w:val="0022152E"/>
    <w:rsid w:val="00224503"/>
    <w:rsid w:val="00226013"/>
    <w:rsid w:val="002260E9"/>
    <w:rsid w:val="00226703"/>
    <w:rsid w:val="00226A37"/>
    <w:rsid w:val="0022746A"/>
    <w:rsid w:val="00230D69"/>
    <w:rsid w:val="00232780"/>
    <w:rsid w:val="0023372C"/>
    <w:rsid w:val="002349DF"/>
    <w:rsid w:val="0023672D"/>
    <w:rsid w:val="002376B9"/>
    <w:rsid w:val="00241971"/>
    <w:rsid w:val="002505A8"/>
    <w:rsid w:val="002509F9"/>
    <w:rsid w:val="002542F1"/>
    <w:rsid w:val="00254537"/>
    <w:rsid w:val="00256413"/>
    <w:rsid w:val="00256CEA"/>
    <w:rsid w:val="00260BD4"/>
    <w:rsid w:val="00260CB0"/>
    <w:rsid w:val="00261DAB"/>
    <w:rsid w:val="002639D4"/>
    <w:rsid w:val="00264B89"/>
    <w:rsid w:val="00264E23"/>
    <w:rsid w:val="00265599"/>
    <w:rsid w:val="00265DD8"/>
    <w:rsid w:val="002701EF"/>
    <w:rsid w:val="00271072"/>
    <w:rsid w:val="0027233C"/>
    <w:rsid w:val="00274A7F"/>
    <w:rsid w:val="00275688"/>
    <w:rsid w:val="00275EC6"/>
    <w:rsid w:val="002804E9"/>
    <w:rsid w:val="00281EF2"/>
    <w:rsid w:val="00283AB2"/>
    <w:rsid w:val="00284372"/>
    <w:rsid w:val="00284A35"/>
    <w:rsid w:val="00284A9E"/>
    <w:rsid w:val="0028577C"/>
    <w:rsid w:val="00290A4D"/>
    <w:rsid w:val="0029129E"/>
    <w:rsid w:val="00292FC0"/>
    <w:rsid w:val="00295B23"/>
    <w:rsid w:val="00297B4F"/>
    <w:rsid w:val="00297B89"/>
    <w:rsid w:val="002A16EF"/>
    <w:rsid w:val="002A1BD0"/>
    <w:rsid w:val="002A2544"/>
    <w:rsid w:val="002A2B96"/>
    <w:rsid w:val="002A5A0B"/>
    <w:rsid w:val="002A5D34"/>
    <w:rsid w:val="002A681C"/>
    <w:rsid w:val="002B65E8"/>
    <w:rsid w:val="002C0274"/>
    <w:rsid w:val="002C1C90"/>
    <w:rsid w:val="002C2E1C"/>
    <w:rsid w:val="002C2FC0"/>
    <w:rsid w:val="002C38B2"/>
    <w:rsid w:val="002C4C28"/>
    <w:rsid w:val="002C72CC"/>
    <w:rsid w:val="002D1B45"/>
    <w:rsid w:val="002D3849"/>
    <w:rsid w:val="002D3EEB"/>
    <w:rsid w:val="002D4895"/>
    <w:rsid w:val="002E16D0"/>
    <w:rsid w:val="002E250F"/>
    <w:rsid w:val="002E4292"/>
    <w:rsid w:val="002E436E"/>
    <w:rsid w:val="002E57B4"/>
    <w:rsid w:val="002E663C"/>
    <w:rsid w:val="002E688A"/>
    <w:rsid w:val="002E73B4"/>
    <w:rsid w:val="002E7C2E"/>
    <w:rsid w:val="002F0208"/>
    <w:rsid w:val="002F0589"/>
    <w:rsid w:val="002F0FEE"/>
    <w:rsid w:val="002F3B2D"/>
    <w:rsid w:val="002F3CA8"/>
    <w:rsid w:val="002F4081"/>
    <w:rsid w:val="002F6C25"/>
    <w:rsid w:val="003029E5"/>
    <w:rsid w:val="00302B43"/>
    <w:rsid w:val="00302E97"/>
    <w:rsid w:val="00303287"/>
    <w:rsid w:val="00306469"/>
    <w:rsid w:val="0030785D"/>
    <w:rsid w:val="00307C42"/>
    <w:rsid w:val="00307E54"/>
    <w:rsid w:val="00310708"/>
    <w:rsid w:val="00311D17"/>
    <w:rsid w:val="00311F5F"/>
    <w:rsid w:val="00312015"/>
    <w:rsid w:val="00313B10"/>
    <w:rsid w:val="003140C7"/>
    <w:rsid w:val="00315E0C"/>
    <w:rsid w:val="00316CA4"/>
    <w:rsid w:val="00317556"/>
    <w:rsid w:val="003205CA"/>
    <w:rsid w:val="003210B6"/>
    <w:rsid w:val="003210D0"/>
    <w:rsid w:val="0032131F"/>
    <w:rsid w:val="00327872"/>
    <w:rsid w:val="003324B3"/>
    <w:rsid w:val="00333465"/>
    <w:rsid w:val="00334A7C"/>
    <w:rsid w:val="00334F54"/>
    <w:rsid w:val="003350AA"/>
    <w:rsid w:val="003351C0"/>
    <w:rsid w:val="00335231"/>
    <w:rsid w:val="0033566C"/>
    <w:rsid w:val="0034009E"/>
    <w:rsid w:val="00340CA4"/>
    <w:rsid w:val="00343C32"/>
    <w:rsid w:val="0034771D"/>
    <w:rsid w:val="0035096C"/>
    <w:rsid w:val="00351B42"/>
    <w:rsid w:val="00351EF6"/>
    <w:rsid w:val="003527E5"/>
    <w:rsid w:val="00352BF4"/>
    <w:rsid w:val="00354034"/>
    <w:rsid w:val="003541C2"/>
    <w:rsid w:val="003553EC"/>
    <w:rsid w:val="00355D39"/>
    <w:rsid w:val="00355F75"/>
    <w:rsid w:val="00357565"/>
    <w:rsid w:val="00357D79"/>
    <w:rsid w:val="00360D71"/>
    <w:rsid w:val="00363D67"/>
    <w:rsid w:val="003653A1"/>
    <w:rsid w:val="00365E6C"/>
    <w:rsid w:val="0036632E"/>
    <w:rsid w:val="003720BB"/>
    <w:rsid w:val="00374F40"/>
    <w:rsid w:val="00375190"/>
    <w:rsid w:val="003758E3"/>
    <w:rsid w:val="00375C6D"/>
    <w:rsid w:val="00376864"/>
    <w:rsid w:val="00381494"/>
    <w:rsid w:val="00383A01"/>
    <w:rsid w:val="003855BB"/>
    <w:rsid w:val="003861A8"/>
    <w:rsid w:val="0038645B"/>
    <w:rsid w:val="0038716E"/>
    <w:rsid w:val="00387F4A"/>
    <w:rsid w:val="0039026F"/>
    <w:rsid w:val="00390640"/>
    <w:rsid w:val="00392792"/>
    <w:rsid w:val="0039503A"/>
    <w:rsid w:val="00396403"/>
    <w:rsid w:val="00397EFF"/>
    <w:rsid w:val="003A030B"/>
    <w:rsid w:val="003A05DE"/>
    <w:rsid w:val="003A0C2B"/>
    <w:rsid w:val="003A14BB"/>
    <w:rsid w:val="003A2FD9"/>
    <w:rsid w:val="003A3007"/>
    <w:rsid w:val="003A3697"/>
    <w:rsid w:val="003A39E1"/>
    <w:rsid w:val="003A42AC"/>
    <w:rsid w:val="003A6618"/>
    <w:rsid w:val="003A72DB"/>
    <w:rsid w:val="003B45C5"/>
    <w:rsid w:val="003B4EA7"/>
    <w:rsid w:val="003B6079"/>
    <w:rsid w:val="003B69D4"/>
    <w:rsid w:val="003B6B07"/>
    <w:rsid w:val="003C07DA"/>
    <w:rsid w:val="003C0A86"/>
    <w:rsid w:val="003C0D9C"/>
    <w:rsid w:val="003C27E3"/>
    <w:rsid w:val="003C32CF"/>
    <w:rsid w:val="003C520E"/>
    <w:rsid w:val="003C5C35"/>
    <w:rsid w:val="003C5E57"/>
    <w:rsid w:val="003C731B"/>
    <w:rsid w:val="003C7BCD"/>
    <w:rsid w:val="003D3624"/>
    <w:rsid w:val="003D3B3B"/>
    <w:rsid w:val="003D43F8"/>
    <w:rsid w:val="003D5D2D"/>
    <w:rsid w:val="003E06BA"/>
    <w:rsid w:val="003E30B7"/>
    <w:rsid w:val="003E546D"/>
    <w:rsid w:val="003E643B"/>
    <w:rsid w:val="003E6EB2"/>
    <w:rsid w:val="003E70CD"/>
    <w:rsid w:val="003E7E1C"/>
    <w:rsid w:val="003F1BDD"/>
    <w:rsid w:val="003F3363"/>
    <w:rsid w:val="003F3A5C"/>
    <w:rsid w:val="003F3BD1"/>
    <w:rsid w:val="003F5A29"/>
    <w:rsid w:val="003F5DFC"/>
    <w:rsid w:val="004006CD"/>
    <w:rsid w:val="00401D78"/>
    <w:rsid w:val="00405EBD"/>
    <w:rsid w:val="0040649C"/>
    <w:rsid w:val="00410499"/>
    <w:rsid w:val="004113CE"/>
    <w:rsid w:val="004144CF"/>
    <w:rsid w:val="0041485A"/>
    <w:rsid w:val="00415BEE"/>
    <w:rsid w:val="0041686F"/>
    <w:rsid w:val="00416DF7"/>
    <w:rsid w:val="004171BA"/>
    <w:rsid w:val="00417646"/>
    <w:rsid w:val="00420914"/>
    <w:rsid w:val="004256C7"/>
    <w:rsid w:val="004271C9"/>
    <w:rsid w:val="00427939"/>
    <w:rsid w:val="0043056A"/>
    <w:rsid w:val="0043146B"/>
    <w:rsid w:val="004316F2"/>
    <w:rsid w:val="00432A48"/>
    <w:rsid w:val="004336DF"/>
    <w:rsid w:val="00435BA0"/>
    <w:rsid w:val="00436623"/>
    <w:rsid w:val="00437307"/>
    <w:rsid w:val="004379BC"/>
    <w:rsid w:val="00440C4C"/>
    <w:rsid w:val="00440E4E"/>
    <w:rsid w:val="004447CB"/>
    <w:rsid w:val="00444DA4"/>
    <w:rsid w:val="00445A85"/>
    <w:rsid w:val="004462EC"/>
    <w:rsid w:val="004476A0"/>
    <w:rsid w:val="0044796C"/>
    <w:rsid w:val="0045004A"/>
    <w:rsid w:val="004501BE"/>
    <w:rsid w:val="0045291C"/>
    <w:rsid w:val="004546B8"/>
    <w:rsid w:val="00457609"/>
    <w:rsid w:val="004617D5"/>
    <w:rsid w:val="00461B00"/>
    <w:rsid w:val="00461BFF"/>
    <w:rsid w:val="004625DB"/>
    <w:rsid w:val="00464326"/>
    <w:rsid w:val="00464CB9"/>
    <w:rsid w:val="004656DE"/>
    <w:rsid w:val="00467825"/>
    <w:rsid w:val="00471103"/>
    <w:rsid w:val="004714BA"/>
    <w:rsid w:val="00471922"/>
    <w:rsid w:val="0047203C"/>
    <w:rsid w:val="00474AEE"/>
    <w:rsid w:val="00475EAF"/>
    <w:rsid w:val="00477FB5"/>
    <w:rsid w:val="00480E72"/>
    <w:rsid w:val="0048129F"/>
    <w:rsid w:val="0048336D"/>
    <w:rsid w:val="004834D3"/>
    <w:rsid w:val="00483938"/>
    <w:rsid w:val="00484155"/>
    <w:rsid w:val="004845E6"/>
    <w:rsid w:val="004846F4"/>
    <w:rsid w:val="004850D3"/>
    <w:rsid w:val="004853B6"/>
    <w:rsid w:val="00492242"/>
    <w:rsid w:val="0049469A"/>
    <w:rsid w:val="00494AB4"/>
    <w:rsid w:val="0049692A"/>
    <w:rsid w:val="00496FA2"/>
    <w:rsid w:val="004A2A3F"/>
    <w:rsid w:val="004A2FCF"/>
    <w:rsid w:val="004A6486"/>
    <w:rsid w:val="004A7EED"/>
    <w:rsid w:val="004B06CF"/>
    <w:rsid w:val="004B0931"/>
    <w:rsid w:val="004B3692"/>
    <w:rsid w:val="004B3A4E"/>
    <w:rsid w:val="004B69C6"/>
    <w:rsid w:val="004C2D6C"/>
    <w:rsid w:val="004C343C"/>
    <w:rsid w:val="004C4E09"/>
    <w:rsid w:val="004D00D8"/>
    <w:rsid w:val="004D07EB"/>
    <w:rsid w:val="004D2990"/>
    <w:rsid w:val="004D4190"/>
    <w:rsid w:val="004D4565"/>
    <w:rsid w:val="004D551E"/>
    <w:rsid w:val="004D77D1"/>
    <w:rsid w:val="004E0A21"/>
    <w:rsid w:val="004E0F0F"/>
    <w:rsid w:val="004E2085"/>
    <w:rsid w:val="004E2B07"/>
    <w:rsid w:val="004E4C79"/>
    <w:rsid w:val="004E713D"/>
    <w:rsid w:val="004E75ED"/>
    <w:rsid w:val="004E76CA"/>
    <w:rsid w:val="004F0981"/>
    <w:rsid w:val="004F1ED9"/>
    <w:rsid w:val="004F33E3"/>
    <w:rsid w:val="004F3BA9"/>
    <w:rsid w:val="004F3CAA"/>
    <w:rsid w:val="004F43A0"/>
    <w:rsid w:val="004F4BC6"/>
    <w:rsid w:val="004F75CE"/>
    <w:rsid w:val="004F781F"/>
    <w:rsid w:val="004F7ED5"/>
    <w:rsid w:val="00501013"/>
    <w:rsid w:val="00502BB2"/>
    <w:rsid w:val="005049C7"/>
    <w:rsid w:val="00505A09"/>
    <w:rsid w:val="0050637E"/>
    <w:rsid w:val="00511FD1"/>
    <w:rsid w:val="00513B09"/>
    <w:rsid w:val="005155AE"/>
    <w:rsid w:val="00517050"/>
    <w:rsid w:val="0052141C"/>
    <w:rsid w:val="00521850"/>
    <w:rsid w:val="00521F8B"/>
    <w:rsid w:val="00522153"/>
    <w:rsid w:val="00523EF5"/>
    <w:rsid w:val="005249BB"/>
    <w:rsid w:val="00527637"/>
    <w:rsid w:val="00527FA6"/>
    <w:rsid w:val="00530467"/>
    <w:rsid w:val="00531312"/>
    <w:rsid w:val="00531B41"/>
    <w:rsid w:val="005328C0"/>
    <w:rsid w:val="005359EB"/>
    <w:rsid w:val="00537DAE"/>
    <w:rsid w:val="00537E65"/>
    <w:rsid w:val="00541058"/>
    <w:rsid w:val="00542E5F"/>
    <w:rsid w:val="005438BB"/>
    <w:rsid w:val="00543D3E"/>
    <w:rsid w:val="005453CB"/>
    <w:rsid w:val="0054772C"/>
    <w:rsid w:val="0054780E"/>
    <w:rsid w:val="00547F41"/>
    <w:rsid w:val="0055454E"/>
    <w:rsid w:val="005552EB"/>
    <w:rsid w:val="0055541E"/>
    <w:rsid w:val="0055584E"/>
    <w:rsid w:val="00555BC9"/>
    <w:rsid w:val="00561C8A"/>
    <w:rsid w:val="005620A3"/>
    <w:rsid w:val="0056295E"/>
    <w:rsid w:val="00564E58"/>
    <w:rsid w:val="005654C4"/>
    <w:rsid w:val="00566DDD"/>
    <w:rsid w:val="005673A5"/>
    <w:rsid w:val="005700DD"/>
    <w:rsid w:val="00571142"/>
    <w:rsid w:val="005717D3"/>
    <w:rsid w:val="0057219A"/>
    <w:rsid w:val="005724B9"/>
    <w:rsid w:val="00573688"/>
    <w:rsid w:val="005741E1"/>
    <w:rsid w:val="005804C2"/>
    <w:rsid w:val="00580E67"/>
    <w:rsid w:val="00581825"/>
    <w:rsid w:val="0058704A"/>
    <w:rsid w:val="005900A5"/>
    <w:rsid w:val="00590E7A"/>
    <w:rsid w:val="005933DA"/>
    <w:rsid w:val="005946D8"/>
    <w:rsid w:val="00595115"/>
    <w:rsid w:val="0059660C"/>
    <w:rsid w:val="0059775F"/>
    <w:rsid w:val="005A101B"/>
    <w:rsid w:val="005A24C4"/>
    <w:rsid w:val="005A41FD"/>
    <w:rsid w:val="005A4B82"/>
    <w:rsid w:val="005A6FCF"/>
    <w:rsid w:val="005A7AFF"/>
    <w:rsid w:val="005B1720"/>
    <w:rsid w:val="005B1E00"/>
    <w:rsid w:val="005B215E"/>
    <w:rsid w:val="005B2BC2"/>
    <w:rsid w:val="005B2D49"/>
    <w:rsid w:val="005B3728"/>
    <w:rsid w:val="005B3965"/>
    <w:rsid w:val="005B3AAD"/>
    <w:rsid w:val="005B5F10"/>
    <w:rsid w:val="005B6464"/>
    <w:rsid w:val="005C0FD8"/>
    <w:rsid w:val="005C20AB"/>
    <w:rsid w:val="005C2836"/>
    <w:rsid w:val="005C2D7F"/>
    <w:rsid w:val="005C53EB"/>
    <w:rsid w:val="005C54AB"/>
    <w:rsid w:val="005C6272"/>
    <w:rsid w:val="005C6AAA"/>
    <w:rsid w:val="005D0BA0"/>
    <w:rsid w:val="005D13C7"/>
    <w:rsid w:val="005D1973"/>
    <w:rsid w:val="005D237C"/>
    <w:rsid w:val="005D24C5"/>
    <w:rsid w:val="005D37DD"/>
    <w:rsid w:val="005D56D7"/>
    <w:rsid w:val="005E170A"/>
    <w:rsid w:val="005E2B3A"/>
    <w:rsid w:val="005E55FF"/>
    <w:rsid w:val="005E5C95"/>
    <w:rsid w:val="005F27B1"/>
    <w:rsid w:val="005F3308"/>
    <w:rsid w:val="005F342C"/>
    <w:rsid w:val="005F383B"/>
    <w:rsid w:val="0060256F"/>
    <w:rsid w:val="006042A5"/>
    <w:rsid w:val="00606A4B"/>
    <w:rsid w:val="00606EBD"/>
    <w:rsid w:val="00607A07"/>
    <w:rsid w:val="0061079A"/>
    <w:rsid w:val="006110D7"/>
    <w:rsid w:val="00611B93"/>
    <w:rsid w:val="0061401B"/>
    <w:rsid w:val="00614A0F"/>
    <w:rsid w:val="006152D8"/>
    <w:rsid w:val="006153E8"/>
    <w:rsid w:val="00615C1A"/>
    <w:rsid w:val="00615C63"/>
    <w:rsid w:val="00616261"/>
    <w:rsid w:val="00617381"/>
    <w:rsid w:val="00623D89"/>
    <w:rsid w:val="00624A80"/>
    <w:rsid w:val="00624DD0"/>
    <w:rsid w:val="0062643D"/>
    <w:rsid w:val="0062679C"/>
    <w:rsid w:val="00630F13"/>
    <w:rsid w:val="006319B5"/>
    <w:rsid w:val="006333AA"/>
    <w:rsid w:val="00634F6C"/>
    <w:rsid w:val="006352AB"/>
    <w:rsid w:val="006405C5"/>
    <w:rsid w:val="00641A5E"/>
    <w:rsid w:val="00641BF8"/>
    <w:rsid w:val="00641D8A"/>
    <w:rsid w:val="006425AB"/>
    <w:rsid w:val="00644621"/>
    <w:rsid w:val="00644CC4"/>
    <w:rsid w:val="0064643C"/>
    <w:rsid w:val="00647433"/>
    <w:rsid w:val="00647533"/>
    <w:rsid w:val="00651374"/>
    <w:rsid w:val="00651A58"/>
    <w:rsid w:val="00652877"/>
    <w:rsid w:val="00654AE0"/>
    <w:rsid w:val="0065503C"/>
    <w:rsid w:val="00656964"/>
    <w:rsid w:val="00661A19"/>
    <w:rsid w:val="00662A80"/>
    <w:rsid w:val="006639D6"/>
    <w:rsid w:val="006658C1"/>
    <w:rsid w:val="00666A7F"/>
    <w:rsid w:val="00666D90"/>
    <w:rsid w:val="00670F58"/>
    <w:rsid w:val="0067191C"/>
    <w:rsid w:val="00674463"/>
    <w:rsid w:val="00675AB1"/>
    <w:rsid w:val="00677101"/>
    <w:rsid w:val="006774E7"/>
    <w:rsid w:val="00677C6D"/>
    <w:rsid w:val="00680380"/>
    <w:rsid w:val="006820EB"/>
    <w:rsid w:val="00682A29"/>
    <w:rsid w:val="00683FB5"/>
    <w:rsid w:val="006840ED"/>
    <w:rsid w:val="0068485F"/>
    <w:rsid w:val="0068494C"/>
    <w:rsid w:val="00690234"/>
    <w:rsid w:val="00690772"/>
    <w:rsid w:val="00691A83"/>
    <w:rsid w:val="00693795"/>
    <w:rsid w:val="00693A3E"/>
    <w:rsid w:val="0069441E"/>
    <w:rsid w:val="00694C32"/>
    <w:rsid w:val="006950D2"/>
    <w:rsid w:val="0069603D"/>
    <w:rsid w:val="0069659F"/>
    <w:rsid w:val="00696728"/>
    <w:rsid w:val="00696A17"/>
    <w:rsid w:val="006A0FCC"/>
    <w:rsid w:val="006A34BC"/>
    <w:rsid w:val="006A48F8"/>
    <w:rsid w:val="006A49F2"/>
    <w:rsid w:val="006A5766"/>
    <w:rsid w:val="006A7C53"/>
    <w:rsid w:val="006B019E"/>
    <w:rsid w:val="006B0557"/>
    <w:rsid w:val="006B0E00"/>
    <w:rsid w:val="006B3D43"/>
    <w:rsid w:val="006B6A8F"/>
    <w:rsid w:val="006B7800"/>
    <w:rsid w:val="006C2629"/>
    <w:rsid w:val="006C278A"/>
    <w:rsid w:val="006C2D74"/>
    <w:rsid w:val="006C3B25"/>
    <w:rsid w:val="006C3E72"/>
    <w:rsid w:val="006C49B5"/>
    <w:rsid w:val="006C5DAA"/>
    <w:rsid w:val="006C75C2"/>
    <w:rsid w:val="006C7E5C"/>
    <w:rsid w:val="006D0477"/>
    <w:rsid w:val="006D06A0"/>
    <w:rsid w:val="006D1EA4"/>
    <w:rsid w:val="006D333F"/>
    <w:rsid w:val="006D3E5E"/>
    <w:rsid w:val="006D484B"/>
    <w:rsid w:val="006D4AE8"/>
    <w:rsid w:val="006D6D55"/>
    <w:rsid w:val="006D77E7"/>
    <w:rsid w:val="006E0838"/>
    <w:rsid w:val="006E1347"/>
    <w:rsid w:val="006E18F7"/>
    <w:rsid w:val="006E2610"/>
    <w:rsid w:val="006E56EB"/>
    <w:rsid w:val="006E5C35"/>
    <w:rsid w:val="006F013B"/>
    <w:rsid w:val="006F17D0"/>
    <w:rsid w:val="006F1C6C"/>
    <w:rsid w:val="006F2345"/>
    <w:rsid w:val="006F33AA"/>
    <w:rsid w:val="006F4A90"/>
    <w:rsid w:val="006F5A2C"/>
    <w:rsid w:val="006F6571"/>
    <w:rsid w:val="006F6A13"/>
    <w:rsid w:val="006F6A39"/>
    <w:rsid w:val="00700EE2"/>
    <w:rsid w:val="00701555"/>
    <w:rsid w:val="0070252A"/>
    <w:rsid w:val="007062CC"/>
    <w:rsid w:val="00707770"/>
    <w:rsid w:val="00710F0C"/>
    <w:rsid w:val="007124B8"/>
    <w:rsid w:val="007152D7"/>
    <w:rsid w:val="00715462"/>
    <w:rsid w:val="00715DCF"/>
    <w:rsid w:val="0071737A"/>
    <w:rsid w:val="00717634"/>
    <w:rsid w:val="0071786D"/>
    <w:rsid w:val="00721E58"/>
    <w:rsid w:val="00722E12"/>
    <w:rsid w:val="007254A6"/>
    <w:rsid w:val="00726DED"/>
    <w:rsid w:val="00727C70"/>
    <w:rsid w:val="0072FD57"/>
    <w:rsid w:val="0073251C"/>
    <w:rsid w:val="00734261"/>
    <w:rsid w:val="00740422"/>
    <w:rsid w:val="007413B1"/>
    <w:rsid w:val="00741F24"/>
    <w:rsid w:val="00742071"/>
    <w:rsid w:val="00743AE8"/>
    <w:rsid w:val="0074690C"/>
    <w:rsid w:val="00750FE0"/>
    <w:rsid w:val="00751EF7"/>
    <w:rsid w:val="00753C11"/>
    <w:rsid w:val="00757FFA"/>
    <w:rsid w:val="007610E2"/>
    <w:rsid w:val="00761A00"/>
    <w:rsid w:val="007621A6"/>
    <w:rsid w:val="00764223"/>
    <w:rsid w:val="00764801"/>
    <w:rsid w:val="00765AC3"/>
    <w:rsid w:val="007666BD"/>
    <w:rsid w:val="00767BE5"/>
    <w:rsid w:val="00771587"/>
    <w:rsid w:val="007715B7"/>
    <w:rsid w:val="00773521"/>
    <w:rsid w:val="00775777"/>
    <w:rsid w:val="00776076"/>
    <w:rsid w:val="00776938"/>
    <w:rsid w:val="00777B2C"/>
    <w:rsid w:val="0078055D"/>
    <w:rsid w:val="007805B4"/>
    <w:rsid w:val="007807CC"/>
    <w:rsid w:val="007810FC"/>
    <w:rsid w:val="00781391"/>
    <w:rsid w:val="00783415"/>
    <w:rsid w:val="00784092"/>
    <w:rsid w:val="00784694"/>
    <w:rsid w:val="007846B7"/>
    <w:rsid w:val="00785BA1"/>
    <w:rsid w:val="007865DF"/>
    <w:rsid w:val="00791210"/>
    <w:rsid w:val="00792389"/>
    <w:rsid w:val="007923C3"/>
    <w:rsid w:val="007928B3"/>
    <w:rsid w:val="00793B17"/>
    <w:rsid w:val="00794CA6"/>
    <w:rsid w:val="00795E91"/>
    <w:rsid w:val="007A15BB"/>
    <w:rsid w:val="007A3BED"/>
    <w:rsid w:val="007A68FD"/>
    <w:rsid w:val="007A6BB0"/>
    <w:rsid w:val="007A7579"/>
    <w:rsid w:val="007B22E4"/>
    <w:rsid w:val="007B412F"/>
    <w:rsid w:val="007B4C1F"/>
    <w:rsid w:val="007B6BFD"/>
    <w:rsid w:val="007C0949"/>
    <w:rsid w:val="007C0D14"/>
    <w:rsid w:val="007C2524"/>
    <w:rsid w:val="007C467E"/>
    <w:rsid w:val="007C5629"/>
    <w:rsid w:val="007C58A7"/>
    <w:rsid w:val="007C631E"/>
    <w:rsid w:val="007C6B08"/>
    <w:rsid w:val="007D02ED"/>
    <w:rsid w:val="007D055F"/>
    <w:rsid w:val="007D1FF7"/>
    <w:rsid w:val="007D2E50"/>
    <w:rsid w:val="007D2FF8"/>
    <w:rsid w:val="007D4FFF"/>
    <w:rsid w:val="007D6F53"/>
    <w:rsid w:val="007E0E41"/>
    <w:rsid w:val="007E4139"/>
    <w:rsid w:val="007E45F6"/>
    <w:rsid w:val="007E4D04"/>
    <w:rsid w:val="007E5446"/>
    <w:rsid w:val="007E6CA4"/>
    <w:rsid w:val="007F0902"/>
    <w:rsid w:val="007F0BDD"/>
    <w:rsid w:val="007F628E"/>
    <w:rsid w:val="008005DA"/>
    <w:rsid w:val="00802E7E"/>
    <w:rsid w:val="00804D01"/>
    <w:rsid w:val="008050F0"/>
    <w:rsid w:val="00805286"/>
    <w:rsid w:val="008054E4"/>
    <w:rsid w:val="00806207"/>
    <w:rsid w:val="00806DB0"/>
    <w:rsid w:val="008075C4"/>
    <w:rsid w:val="00807D68"/>
    <w:rsid w:val="00810BFF"/>
    <w:rsid w:val="00811430"/>
    <w:rsid w:val="00811F05"/>
    <w:rsid w:val="00814B9A"/>
    <w:rsid w:val="00817442"/>
    <w:rsid w:val="00820C77"/>
    <w:rsid w:val="00821971"/>
    <w:rsid w:val="00822559"/>
    <w:rsid w:val="00822727"/>
    <w:rsid w:val="0082582F"/>
    <w:rsid w:val="00825AD8"/>
    <w:rsid w:val="008309FA"/>
    <w:rsid w:val="00833873"/>
    <w:rsid w:val="00833A63"/>
    <w:rsid w:val="008348B0"/>
    <w:rsid w:val="00840902"/>
    <w:rsid w:val="0084152F"/>
    <w:rsid w:val="00841790"/>
    <w:rsid w:val="008439BD"/>
    <w:rsid w:val="008472DF"/>
    <w:rsid w:val="008529F8"/>
    <w:rsid w:val="0086678A"/>
    <w:rsid w:val="008668F1"/>
    <w:rsid w:val="008670AE"/>
    <w:rsid w:val="008707DD"/>
    <w:rsid w:val="00870B81"/>
    <w:rsid w:val="00874C18"/>
    <w:rsid w:val="008763AB"/>
    <w:rsid w:val="00876A97"/>
    <w:rsid w:val="008770AC"/>
    <w:rsid w:val="00880831"/>
    <w:rsid w:val="00880939"/>
    <w:rsid w:val="0088168E"/>
    <w:rsid w:val="00881C7E"/>
    <w:rsid w:val="008835F3"/>
    <w:rsid w:val="00884A12"/>
    <w:rsid w:val="00885649"/>
    <w:rsid w:val="00893C32"/>
    <w:rsid w:val="008942F1"/>
    <w:rsid w:val="00894559"/>
    <w:rsid w:val="00896B65"/>
    <w:rsid w:val="00896BF5"/>
    <w:rsid w:val="008979FA"/>
    <w:rsid w:val="008A4222"/>
    <w:rsid w:val="008A57CC"/>
    <w:rsid w:val="008A5B3A"/>
    <w:rsid w:val="008A6B1C"/>
    <w:rsid w:val="008A6B36"/>
    <w:rsid w:val="008B029C"/>
    <w:rsid w:val="008B2176"/>
    <w:rsid w:val="008B572D"/>
    <w:rsid w:val="008B63BA"/>
    <w:rsid w:val="008C0483"/>
    <w:rsid w:val="008C0629"/>
    <w:rsid w:val="008C0630"/>
    <w:rsid w:val="008C4BAD"/>
    <w:rsid w:val="008D0C70"/>
    <w:rsid w:val="008D10EF"/>
    <w:rsid w:val="008D20E2"/>
    <w:rsid w:val="008D4B26"/>
    <w:rsid w:val="008D515E"/>
    <w:rsid w:val="008D51E0"/>
    <w:rsid w:val="008D564D"/>
    <w:rsid w:val="008D5938"/>
    <w:rsid w:val="008D7452"/>
    <w:rsid w:val="008E07CA"/>
    <w:rsid w:val="008E2794"/>
    <w:rsid w:val="008E5F1F"/>
    <w:rsid w:val="008F20FE"/>
    <w:rsid w:val="008F39B7"/>
    <w:rsid w:val="008F43B5"/>
    <w:rsid w:val="008F5921"/>
    <w:rsid w:val="008F5A8C"/>
    <w:rsid w:val="0090027A"/>
    <w:rsid w:val="009009C3"/>
    <w:rsid w:val="00904405"/>
    <w:rsid w:val="00910157"/>
    <w:rsid w:val="00910EC3"/>
    <w:rsid w:val="00911299"/>
    <w:rsid w:val="009123DE"/>
    <w:rsid w:val="0091531A"/>
    <w:rsid w:val="0091590A"/>
    <w:rsid w:val="00916F11"/>
    <w:rsid w:val="00920836"/>
    <w:rsid w:val="00921D17"/>
    <w:rsid w:val="00925ED2"/>
    <w:rsid w:val="00925F50"/>
    <w:rsid w:val="009269BA"/>
    <w:rsid w:val="00926A02"/>
    <w:rsid w:val="00927609"/>
    <w:rsid w:val="00927FAD"/>
    <w:rsid w:val="0093045E"/>
    <w:rsid w:val="00930B8B"/>
    <w:rsid w:val="00930C91"/>
    <w:rsid w:val="009330FE"/>
    <w:rsid w:val="00933767"/>
    <w:rsid w:val="00933DF3"/>
    <w:rsid w:val="00942B47"/>
    <w:rsid w:val="00945C66"/>
    <w:rsid w:val="00945F08"/>
    <w:rsid w:val="009467B5"/>
    <w:rsid w:val="0094775B"/>
    <w:rsid w:val="00954F08"/>
    <w:rsid w:val="00955FA8"/>
    <w:rsid w:val="00956601"/>
    <w:rsid w:val="009600AA"/>
    <w:rsid w:val="009623DB"/>
    <w:rsid w:val="00963A3E"/>
    <w:rsid w:val="0096507A"/>
    <w:rsid w:val="00966EE5"/>
    <w:rsid w:val="0096710E"/>
    <w:rsid w:val="00971377"/>
    <w:rsid w:val="00972AD0"/>
    <w:rsid w:val="009760AB"/>
    <w:rsid w:val="0097640E"/>
    <w:rsid w:val="0097767A"/>
    <w:rsid w:val="00977771"/>
    <w:rsid w:val="00981406"/>
    <w:rsid w:val="00982D35"/>
    <w:rsid w:val="009837E5"/>
    <w:rsid w:val="009848C1"/>
    <w:rsid w:val="00986A15"/>
    <w:rsid w:val="00987BE9"/>
    <w:rsid w:val="009912C0"/>
    <w:rsid w:val="009924AA"/>
    <w:rsid w:val="00995259"/>
    <w:rsid w:val="009A0E87"/>
    <w:rsid w:val="009A19C5"/>
    <w:rsid w:val="009A1C58"/>
    <w:rsid w:val="009A685F"/>
    <w:rsid w:val="009A7BFD"/>
    <w:rsid w:val="009B2753"/>
    <w:rsid w:val="009B4592"/>
    <w:rsid w:val="009B529F"/>
    <w:rsid w:val="009B5733"/>
    <w:rsid w:val="009B5738"/>
    <w:rsid w:val="009B6045"/>
    <w:rsid w:val="009C1D72"/>
    <w:rsid w:val="009C383D"/>
    <w:rsid w:val="009C3C05"/>
    <w:rsid w:val="009C6C6C"/>
    <w:rsid w:val="009C7981"/>
    <w:rsid w:val="009D3871"/>
    <w:rsid w:val="009D444C"/>
    <w:rsid w:val="009D5B6C"/>
    <w:rsid w:val="009E08B4"/>
    <w:rsid w:val="009E0938"/>
    <w:rsid w:val="009E26B7"/>
    <w:rsid w:val="009E5F87"/>
    <w:rsid w:val="009F06E4"/>
    <w:rsid w:val="009F0B50"/>
    <w:rsid w:val="009F17B7"/>
    <w:rsid w:val="009F25C5"/>
    <w:rsid w:val="009F3725"/>
    <w:rsid w:val="009F68C6"/>
    <w:rsid w:val="009F6DAC"/>
    <w:rsid w:val="009F7CD1"/>
    <w:rsid w:val="00A0046A"/>
    <w:rsid w:val="00A006BB"/>
    <w:rsid w:val="00A01008"/>
    <w:rsid w:val="00A01B93"/>
    <w:rsid w:val="00A035FF"/>
    <w:rsid w:val="00A10440"/>
    <w:rsid w:val="00A11F11"/>
    <w:rsid w:val="00A12630"/>
    <w:rsid w:val="00A143B7"/>
    <w:rsid w:val="00A203D2"/>
    <w:rsid w:val="00A20B81"/>
    <w:rsid w:val="00A274D3"/>
    <w:rsid w:val="00A32C65"/>
    <w:rsid w:val="00A32CCD"/>
    <w:rsid w:val="00A33158"/>
    <w:rsid w:val="00A332DF"/>
    <w:rsid w:val="00A33970"/>
    <w:rsid w:val="00A3498D"/>
    <w:rsid w:val="00A35DCB"/>
    <w:rsid w:val="00A40909"/>
    <w:rsid w:val="00A40A93"/>
    <w:rsid w:val="00A40B46"/>
    <w:rsid w:val="00A40F6B"/>
    <w:rsid w:val="00A41598"/>
    <w:rsid w:val="00A41B42"/>
    <w:rsid w:val="00A42851"/>
    <w:rsid w:val="00A4293A"/>
    <w:rsid w:val="00A42B8D"/>
    <w:rsid w:val="00A446B8"/>
    <w:rsid w:val="00A44BDB"/>
    <w:rsid w:val="00A453BE"/>
    <w:rsid w:val="00A46087"/>
    <w:rsid w:val="00A46111"/>
    <w:rsid w:val="00A4711B"/>
    <w:rsid w:val="00A47FD8"/>
    <w:rsid w:val="00A5127E"/>
    <w:rsid w:val="00A5251A"/>
    <w:rsid w:val="00A52B68"/>
    <w:rsid w:val="00A54DE0"/>
    <w:rsid w:val="00A54F88"/>
    <w:rsid w:val="00A55B8E"/>
    <w:rsid w:val="00A56DF5"/>
    <w:rsid w:val="00A5739A"/>
    <w:rsid w:val="00A577D7"/>
    <w:rsid w:val="00A57875"/>
    <w:rsid w:val="00A6085C"/>
    <w:rsid w:val="00A62E4E"/>
    <w:rsid w:val="00A640C6"/>
    <w:rsid w:val="00A64D41"/>
    <w:rsid w:val="00A65C26"/>
    <w:rsid w:val="00A664D2"/>
    <w:rsid w:val="00A675F4"/>
    <w:rsid w:val="00A70649"/>
    <w:rsid w:val="00A70C76"/>
    <w:rsid w:val="00A7218F"/>
    <w:rsid w:val="00A729F8"/>
    <w:rsid w:val="00A73C6A"/>
    <w:rsid w:val="00A7549F"/>
    <w:rsid w:val="00A75B0F"/>
    <w:rsid w:val="00A81F74"/>
    <w:rsid w:val="00A8253E"/>
    <w:rsid w:val="00A82D03"/>
    <w:rsid w:val="00A82F1F"/>
    <w:rsid w:val="00A83671"/>
    <w:rsid w:val="00A836E1"/>
    <w:rsid w:val="00A86022"/>
    <w:rsid w:val="00A86FAB"/>
    <w:rsid w:val="00A87B95"/>
    <w:rsid w:val="00A909D3"/>
    <w:rsid w:val="00A90C97"/>
    <w:rsid w:val="00A91158"/>
    <w:rsid w:val="00A91866"/>
    <w:rsid w:val="00A91DB3"/>
    <w:rsid w:val="00A91FDC"/>
    <w:rsid w:val="00A9310F"/>
    <w:rsid w:val="00A93266"/>
    <w:rsid w:val="00A935EC"/>
    <w:rsid w:val="00A9720B"/>
    <w:rsid w:val="00A977FF"/>
    <w:rsid w:val="00AA07FE"/>
    <w:rsid w:val="00AA1060"/>
    <w:rsid w:val="00AA3402"/>
    <w:rsid w:val="00AA4B4A"/>
    <w:rsid w:val="00AA7213"/>
    <w:rsid w:val="00AB0252"/>
    <w:rsid w:val="00AB03B7"/>
    <w:rsid w:val="00AB0BDE"/>
    <w:rsid w:val="00AB1661"/>
    <w:rsid w:val="00AB218D"/>
    <w:rsid w:val="00AB21F3"/>
    <w:rsid w:val="00AB42B0"/>
    <w:rsid w:val="00AB550E"/>
    <w:rsid w:val="00AB595E"/>
    <w:rsid w:val="00AB5B9D"/>
    <w:rsid w:val="00AC2638"/>
    <w:rsid w:val="00AC4BCD"/>
    <w:rsid w:val="00AC6728"/>
    <w:rsid w:val="00AC7C7B"/>
    <w:rsid w:val="00AD09AB"/>
    <w:rsid w:val="00AD0F31"/>
    <w:rsid w:val="00AD0F98"/>
    <w:rsid w:val="00AD166D"/>
    <w:rsid w:val="00AD42B2"/>
    <w:rsid w:val="00AD539C"/>
    <w:rsid w:val="00AD53DB"/>
    <w:rsid w:val="00AD6DFC"/>
    <w:rsid w:val="00AD7031"/>
    <w:rsid w:val="00AD708A"/>
    <w:rsid w:val="00AE1111"/>
    <w:rsid w:val="00AE1AA8"/>
    <w:rsid w:val="00AE256C"/>
    <w:rsid w:val="00AE619D"/>
    <w:rsid w:val="00AF155A"/>
    <w:rsid w:val="00AF1C59"/>
    <w:rsid w:val="00AF1CC8"/>
    <w:rsid w:val="00AF30BB"/>
    <w:rsid w:val="00AF71A7"/>
    <w:rsid w:val="00AF753F"/>
    <w:rsid w:val="00B015BA"/>
    <w:rsid w:val="00B02419"/>
    <w:rsid w:val="00B030FD"/>
    <w:rsid w:val="00B03BD3"/>
    <w:rsid w:val="00B044F8"/>
    <w:rsid w:val="00B06200"/>
    <w:rsid w:val="00B06A31"/>
    <w:rsid w:val="00B073EE"/>
    <w:rsid w:val="00B07675"/>
    <w:rsid w:val="00B07E88"/>
    <w:rsid w:val="00B11A28"/>
    <w:rsid w:val="00B13927"/>
    <w:rsid w:val="00B16D8D"/>
    <w:rsid w:val="00B227CE"/>
    <w:rsid w:val="00B2356F"/>
    <w:rsid w:val="00B24032"/>
    <w:rsid w:val="00B243B7"/>
    <w:rsid w:val="00B250BA"/>
    <w:rsid w:val="00B26362"/>
    <w:rsid w:val="00B26E40"/>
    <w:rsid w:val="00B30BDC"/>
    <w:rsid w:val="00B32CE5"/>
    <w:rsid w:val="00B32D2B"/>
    <w:rsid w:val="00B33FFC"/>
    <w:rsid w:val="00B3537D"/>
    <w:rsid w:val="00B43217"/>
    <w:rsid w:val="00B458DC"/>
    <w:rsid w:val="00B461A7"/>
    <w:rsid w:val="00B47A9A"/>
    <w:rsid w:val="00B52D49"/>
    <w:rsid w:val="00B52E6A"/>
    <w:rsid w:val="00B53093"/>
    <w:rsid w:val="00B54B6D"/>
    <w:rsid w:val="00B56D99"/>
    <w:rsid w:val="00B5782F"/>
    <w:rsid w:val="00B57B4C"/>
    <w:rsid w:val="00B604BB"/>
    <w:rsid w:val="00B62A3D"/>
    <w:rsid w:val="00B62B46"/>
    <w:rsid w:val="00B62B6E"/>
    <w:rsid w:val="00B6378D"/>
    <w:rsid w:val="00B64D17"/>
    <w:rsid w:val="00B6727E"/>
    <w:rsid w:val="00B67887"/>
    <w:rsid w:val="00B70ADF"/>
    <w:rsid w:val="00B7138F"/>
    <w:rsid w:val="00B7152A"/>
    <w:rsid w:val="00B8165D"/>
    <w:rsid w:val="00B86E84"/>
    <w:rsid w:val="00B91414"/>
    <w:rsid w:val="00B927AB"/>
    <w:rsid w:val="00B92D6A"/>
    <w:rsid w:val="00B93720"/>
    <w:rsid w:val="00B96C85"/>
    <w:rsid w:val="00B9750D"/>
    <w:rsid w:val="00B97C63"/>
    <w:rsid w:val="00BA0A45"/>
    <w:rsid w:val="00BA1C30"/>
    <w:rsid w:val="00BA20D3"/>
    <w:rsid w:val="00BA2A02"/>
    <w:rsid w:val="00BA424D"/>
    <w:rsid w:val="00BA4B28"/>
    <w:rsid w:val="00BA6D8F"/>
    <w:rsid w:val="00BB0D06"/>
    <w:rsid w:val="00BB2C37"/>
    <w:rsid w:val="00BB5184"/>
    <w:rsid w:val="00BB6C15"/>
    <w:rsid w:val="00BB6C53"/>
    <w:rsid w:val="00BB707C"/>
    <w:rsid w:val="00BB7B61"/>
    <w:rsid w:val="00BB7D02"/>
    <w:rsid w:val="00BC2F83"/>
    <w:rsid w:val="00BC4CC5"/>
    <w:rsid w:val="00BC60C4"/>
    <w:rsid w:val="00BC70EF"/>
    <w:rsid w:val="00BC791D"/>
    <w:rsid w:val="00BD1E75"/>
    <w:rsid w:val="00BD2BCD"/>
    <w:rsid w:val="00BD2FC3"/>
    <w:rsid w:val="00BD3985"/>
    <w:rsid w:val="00BD53D9"/>
    <w:rsid w:val="00BD7221"/>
    <w:rsid w:val="00BD76BC"/>
    <w:rsid w:val="00BE2423"/>
    <w:rsid w:val="00BE3642"/>
    <w:rsid w:val="00BE4BE4"/>
    <w:rsid w:val="00BE5674"/>
    <w:rsid w:val="00BE5A30"/>
    <w:rsid w:val="00BE6B17"/>
    <w:rsid w:val="00BF1374"/>
    <w:rsid w:val="00BF18D4"/>
    <w:rsid w:val="00BF37C9"/>
    <w:rsid w:val="00BF52DF"/>
    <w:rsid w:val="00BF6D8D"/>
    <w:rsid w:val="00C014C0"/>
    <w:rsid w:val="00C01624"/>
    <w:rsid w:val="00C03602"/>
    <w:rsid w:val="00C03D14"/>
    <w:rsid w:val="00C04B1C"/>
    <w:rsid w:val="00C052FB"/>
    <w:rsid w:val="00C05B7E"/>
    <w:rsid w:val="00C05E7C"/>
    <w:rsid w:val="00C06233"/>
    <w:rsid w:val="00C0652F"/>
    <w:rsid w:val="00C07C6D"/>
    <w:rsid w:val="00C100A4"/>
    <w:rsid w:val="00C10DD7"/>
    <w:rsid w:val="00C10FEA"/>
    <w:rsid w:val="00C11618"/>
    <w:rsid w:val="00C12159"/>
    <w:rsid w:val="00C12675"/>
    <w:rsid w:val="00C1598E"/>
    <w:rsid w:val="00C16306"/>
    <w:rsid w:val="00C16DC2"/>
    <w:rsid w:val="00C17F56"/>
    <w:rsid w:val="00C204F9"/>
    <w:rsid w:val="00C22DF3"/>
    <w:rsid w:val="00C2382A"/>
    <w:rsid w:val="00C26BFE"/>
    <w:rsid w:val="00C27123"/>
    <w:rsid w:val="00C31F7F"/>
    <w:rsid w:val="00C35881"/>
    <w:rsid w:val="00C362AB"/>
    <w:rsid w:val="00C37551"/>
    <w:rsid w:val="00C37D58"/>
    <w:rsid w:val="00C40888"/>
    <w:rsid w:val="00C41310"/>
    <w:rsid w:val="00C414B0"/>
    <w:rsid w:val="00C4150A"/>
    <w:rsid w:val="00C45408"/>
    <w:rsid w:val="00C46509"/>
    <w:rsid w:val="00C47DAE"/>
    <w:rsid w:val="00C50F3C"/>
    <w:rsid w:val="00C5378A"/>
    <w:rsid w:val="00C5381E"/>
    <w:rsid w:val="00C553EF"/>
    <w:rsid w:val="00C575F5"/>
    <w:rsid w:val="00C6191E"/>
    <w:rsid w:val="00C622EE"/>
    <w:rsid w:val="00C63D3A"/>
    <w:rsid w:val="00C64604"/>
    <w:rsid w:val="00C702B7"/>
    <w:rsid w:val="00C70A9B"/>
    <w:rsid w:val="00C71ACE"/>
    <w:rsid w:val="00C7260F"/>
    <w:rsid w:val="00C75972"/>
    <w:rsid w:val="00C75C88"/>
    <w:rsid w:val="00C76353"/>
    <w:rsid w:val="00C76ABB"/>
    <w:rsid w:val="00C773CE"/>
    <w:rsid w:val="00C77632"/>
    <w:rsid w:val="00C8204A"/>
    <w:rsid w:val="00C8340D"/>
    <w:rsid w:val="00C83A6F"/>
    <w:rsid w:val="00C8530E"/>
    <w:rsid w:val="00C85C73"/>
    <w:rsid w:val="00C8736B"/>
    <w:rsid w:val="00C874A3"/>
    <w:rsid w:val="00C8798B"/>
    <w:rsid w:val="00C901E3"/>
    <w:rsid w:val="00C90493"/>
    <w:rsid w:val="00C94592"/>
    <w:rsid w:val="00C957CD"/>
    <w:rsid w:val="00C972BE"/>
    <w:rsid w:val="00C9731A"/>
    <w:rsid w:val="00C97EB2"/>
    <w:rsid w:val="00CA174E"/>
    <w:rsid w:val="00CA23F6"/>
    <w:rsid w:val="00CA2892"/>
    <w:rsid w:val="00CA3A41"/>
    <w:rsid w:val="00CA42E4"/>
    <w:rsid w:val="00CA46A9"/>
    <w:rsid w:val="00CA4905"/>
    <w:rsid w:val="00CA567D"/>
    <w:rsid w:val="00CA64D8"/>
    <w:rsid w:val="00CA77CF"/>
    <w:rsid w:val="00CB3E9A"/>
    <w:rsid w:val="00CB3FA0"/>
    <w:rsid w:val="00CB4290"/>
    <w:rsid w:val="00CB4BF1"/>
    <w:rsid w:val="00CB529D"/>
    <w:rsid w:val="00CB5458"/>
    <w:rsid w:val="00CB5DD0"/>
    <w:rsid w:val="00CB5EB6"/>
    <w:rsid w:val="00CB7D7F"/>
    <w:rsid w:val="00CC0C64"/>
    <w:rsid w:val="00CC0F0D"/>
    <w:rsid w:val="00CC1F4D"/>
    <w:rsid w:val="00CC3083"/>
    <w:rsid w:val="00CC36B9"/>
    <w:rsid w:val="00CC45D3"/>
    <w:rsid w:val="00CC61A8"/>
    <w:rsid w:val="00CC7136"/>
    <w:rsid w:val="00CC7D1B"/>
    <w:rsid w:val="00CC7DA6"/>
    <w:rsid w:val="00CD0B63"/>
    <w:rsid w:val="00CD1665"/>
    <w:rsid w:val="00CD18DC"/>
    <w:rsid w:val="00CD1A47"/>
    <w:rsid w:val="00CD1DED"/>
    <w:rsid w:val="00CD2206"/>
    <w:rsid w:val="00CD29BA"/>
    <w:rsid w:val="00CD47CE"/>
    <w:rsid w:val="00CD4B91"/>
    <w:rsid w:val="00CD5F56"/>
    <w:rsid w:val="00CD62AF"/>
    <w:rsid w:val="00CD7317"/>
    <w:rsid w:val="00CD7A5A"/>
    <w:rsid w:val="00CE0198"/>
    <w:rsid w:val="00CE02A9"/>
    <w:rsid w:val="00CE0D7F"/>
    <w:rsid w:val="00CE1C5C"/>
    <w:rsid w:val="00CE47ED"/>
    <w:rsid w:val="00CE5445"/>
    <w:rsid w:val="00CF31A7"/>
    <w:rsid w:val="00CF3984"/>
    <w:rsid w:val="00CF3A47"/>
    <w:rsid w:val="00CF4063"/>
    <w:rsid w:val="00CF45B7"/>
    <w:rsid w:val="00CF4AFB"/>
    <w:rsid w:val="00CF6415"/>
    <w:rsid w:val="00D01DA2"/>
    <w:rsid w:val="00D04ED9"/>
    <w:rsid w:val="00D12375"/>
    <w:rsid w:val="00D12F4C"/>
    <w:rsid w:val="00D14A19"/>
    <w:rsid w:val="00D17693"/>
    <w:rsid w:val="00D2000E"/>
    <w:rsid w:val="00D24B9D"/>
    <w:rsid w:val="00D24F16"/>
    <w:rsid w:val="00D261BF"/>
    <w:rsid w:val="00D27AC4"/>
    <w:rsid w:val="00D33E53"/>
    <w:rsid w:val="00D347A2"/>
    <w:rsid w:val="00D34918"/>
    <w:rsid w:val="00D37496"/>
    <w:rsid w:val="00D421E8"/>
    <w:rsid w:val="00D44EC8"/>
    <w:rsid w:val="00D4558A"/>
    <w:rsid w:val="00D460A1"/>
    <w:rsid w:val="00D465C9"/>
    <w:rsid w:val="00D468E3"/>
    <w:rsid w:val="00D5049B"/>
    <w:rsid w:val="00D50897"/>
    <w:rsid w:val="00D51291"/>
    <w:rsid w:val="00D51579"/>
    <w:rsid w:val="00D515E7"/>
    <w:rsid w:val="00D55C52"/>
    <w:rsid w:val="00D56E06"/>
    <w:rsid w:val="00D5751F"/>
    <w:rsid w:val="00D604B0"/>
    <w:rsid w:val="00D60A97"/>
    <w:rsid w:val="00D613B3"/>
    <w:rsid w:val="00D63ED8"/>
    <w:rsid w:val="00D648E6"/>
    <w:rsid w:val="00D65E82"/>
    <w:rsid w:val="00D67AEE"/>
    <w:rsid w:val="00D7011A"/>
    <w:rsid w:val="00D7310F"/>
    <w:rsid w:val="00D74137"/>
    <w:rsid w:val="00D74FD7"/>
    <w:rsid w:val="00D81032"/>
    <w:rsid w:val="00D824DE"/>
    <w:rsid w:val="00D82FE9"/>
    <w:rsid w:val="00D839D2"/>
    <w:rsid w:val="00D866FF"/>
    <w:rsid w:val="00D874E4"/>
    <w:rsid w:val="00D90394"/>
    <w:rsid w:val="00D910F4"/>
    <w:rsid w:val="00D964D2"/>
    <w:rsid w:val="00D969F6"/>
    <w:rsid w:val="00DA2432"/>
    <w:rsid w:val="00DA256D"/>
    <w:rsid w:val="00DA2A55"/>
    <w:rsid w:val="00DA566C"/>
    <w:rsid w:val="00DA61F9"/>
    <w:rsid w:val="00DA7086"/>
    <w:rsid w:val="00DA71F8"/>
    <w:rsid w:val="00DA74D1"/>
    <w:rsid w:val="00DB1659"/>
    <w:rsid w:val="00DB79D9"/>
    <w:rsid w:val="00DB7EAD"/>
    <w:rsid w:val="00DC3113"/>
    <w:rsid w:val="00DC667C"/>
    <w:rsid w:val="00DD00BE"/>
    <w:rsid w:val="00DD1E98"/>
    <w:rsid w:val="00DD5257"/>
    <w:rsid w:val="00DD6254"/>
    <w:rsid w:val="00DE173C"/>
    <w:rsid w:val="00DE17EE"/>
    <w:rsid w:val="00DF2665"/>
    <w:rsid w:val="00DF2727"/>
    <w:rsid w:val="00DF30F7"/>
    <w:rsid w:val="00DF49E1"/>
    <w:rsid w:val="00DF550B"/>
    <w:rsid w:val="00DF5FBA"/>
    <w:rsid w:val="00DF651A"/>
    <w:rsid w:val="00E001F1"/>
    <w:rsid w:val="00E00BB3"/>
    <w:rsid w:val="00E00E99"/>
    <w:rsid w:val="00E023E0"/>
    <w:rsid w:val="00E064C7"/>
    <w:rsid w:val="00E1155A"/>
    <w:rsid w:val="00E12465"/>
    <w:rsid w:val="00E1280B"/>
    <w:rsid w:val="00E15EB0"/>
    <w:rsid w:val="00E17167"/>
    <w:rsid w:val="00E20A7A"/>
    <w:rsid w:val="00E2246F"/>
    <w:rsid w:val="00E233F0"/>
    <w:rsid w:val="00E240A3"/>
    <w:rsid w:val="00E246E7"/>
    <w:rsid w:val="00E255AA"/>
    <w:rsid w:val="00E25F36"/>
    <w:rsid w:val="00E267FE"/>
    <w:rsid w:val="00E30867"/>
    <w:rsid w:val="00E310EC"/>
    <w:rsid w:val="00E31672"/>
    <w:rsid w:val="00E32C12"/>
    <w:rsid w:val="00E33031"/>
    <w:rsid w:val="00E3322E"/>
    <w:rsid w:val="00E356C4"/>
    <w:rsid w:val="00E3675B"/>
    <w:rsid w:val="00E3765A"/>
    <w:rsid w:val="00E37F73"/>
    <w:rsid w:val="00E406B4"/>
    <w:rsid w:val="00E42376"/>
    <w:rsid w:val="00E438C6"/>
    <w:rsid w:val="00E43B1D"/>
    <w:rsid w:val="00E45BD5"/>
    <w:rsid w:val="00E47370"/>
    <w:rsid w:val="00E509A1"/>
    <w:rsid w:val="00E524BC"/>
    <w:rsid w:val="00E55C7C"/>
    <w:rsid w:val="00E561DC"/>
    <w:rsid w:val="00E56858"/>
    <w:rsid w:val="00E56BEB"/>
    <w:rsid w:val="00E57FE2"/>
    <w:rsid w:val="00E65038"/>
    <w:rsid w:val="00E65575"/>
    <w:rsid w:val="00E66336"/>
    <w:rsid w:val="00E67F52"/>
    <w:rsid w:val="00E703C0"/>
    <w:rsid w:val="00E73A34"/>
    <w:rsid w:val="00E74109"/>
    <w:rsid w:val="00E744E7"/>
    <w:rsid w:val="00E75F03"/>
    <w:rsid w:val="00E81176"/>
    <w:rsid w:val="00E82157"/>
    <w:rsid w:val="00E82514"/>
    <w:rsid w:val="00E832E7"/>
    <w:rsid w:val="00E83AC6"/>
    <w:rsid w:val="00E83FAB"/>
    <w:rsid w:val="00E84146"/>
    <w:rsid w:val="00E844AF"/>
    <w:rsid w:val="00E907C8"/>
    <w:rsid w:val="00E90C47"/>
    <w:rsid w:val="00E91A6D"/>
    <w:rsid w:val="00E92EDD"/>
    <w:rsid w:val="00E9411F"/>
    <w:rsid w:val="00E944B2"/>
    <w:rsid w:val="00E96DCD"/>
    <w:rsid w:val="00E96F35"/>
    <w:rsid w:val="00E96F9B"/>
    <w:rsid w:val="00EA0647"/>
    <w:rsid w:val="00EA09B9"/>
    <w:rsid w:val="00EA12FD"/>
    <w:rsid w:val="00EA2D1D"/>
    <w:rsid w:val="00EA35B2"/>
    <w:rsid w:val="00EA4507"/>
    <w:rsid w:val="00EB1265"/>
    <w:rsid w:val="00EB1C35"/>
    <w:rsid w:val="00EB3A7E"/>
    <w:rsid w:val="00EB3B7E"/>
    <w:rsid w:val="00EB3BD8"/>
    <w:rsid w:val="00EB545E"/>
    <w:rsid w:val="00EB6007"/>
    <w:rsid w:val="00EB6B2B"/>
    <w:rsid w:val="00EB6EB8"/>
    <w:rsid w:val="00EB77E6"/>
    <w:rsid w:val="00EC2581"/>
    <w:rsid w:val="00EC260C"/>
    <w:rsid w:val="00EC2AA0"/>
    <w:rsid w:val="00EC2F3C"/>
    <w:rsid w:val="00EC3F17"/>
    <w:rsid w:val="00EC6B17"/>
    <w:rsid w:val="00ED0C79"/>
    <w:rsid w:val="00ED0DD6"/>
    <w:rsid w:val="00ED289D"/>
    <w:rsid w:val="00ED2F73"/>
    <w:rsid w:val="00ED41B6"/>
    <w:rsid w:val="00ED622F"/>
    <w:rsid w:val="00ED7402"/>
    <w:rsid w:val="00EE2FFC"/>
    <w:rsid w:val="00EE38D8"/>
    <w:rsid w:val="00EE4D6A"/>
    <w:rsid w:val="00EE5ADB"/>
    <w:rsid w:val="00EE6645"/>
    <w:rsid w:val="00EE7B7A"/>
    <w:rsid w:val="00EE7E39"/>
    <w:rsid w:val="00EF04BC"/>
    <w:rsid w:val="00EF0C5F"/>
    <w:rsid w:val="00EF1A52"/>
    <w:rsid w:val="00EF2A13"/>
    <w:rsid w:val="00EF55AE"/>
    <w:rsid w:val="00EF55BB"/>
    <w:rsid w:val="00F0180C"/>
    <w:rsid w:val="00F01F48"/>
    <w:rsid w:val="00F03028"/>
    <w:rsid w:val="00F04942"/>
    <w:rsid w:val="00F050EA"/>
    <w:rsid w:val="00F052D8"/>
    <w:rsid w:val="00F0692E"/>
    <w:rsid w:val="00F06C40"/>
    <w:rsid w:val="00F10A27"/>
    <w:rsid w:val="00F11783"/>
    <w:rsid w:val="00F11E57"/>
    <w:rsid w:val="00F13141"/>
    <w:rsid w:val="00F1314D"/>
    <w:rsid w:val="00F13281"/>
    <w:rsid w:val="00F151E3"/>
    <w:rsid w:val="00F17063"/>
    <w:rsid w:val="00F208CD"/>
    <w:rsid w:val="00F216BC"/>
    <w:rsid w:val="00F2195F"/>
    <w:rsid w:val="00F232F8"/>
    <w:rsid w:val="00F249D3"/>
    <w:rsid w:val="00F272F8"/>
    <w:rsid w:val="00F3122A"/>
    <w:rsid w:val="00F33042"/>
    <w:rsid w:val="00F33867"/>
    <w:rsid w:val="00F36C6B"/>
    <w:rsid w:val="00F400B1"/>
    <w:rsid w:val="00F40517"/>
    <w:rsid w:val="00F42CE5"/>
    <w:rsid w:val="00F453F8"/>
    <w:rsid w:val="00F46400"/>
    <w:rsid w:val="00F464E1"/>
    <w:rsid w:val="00F50B46"/>
    <w:rsid w:val="00F51DDF"/>
    <w:rsid w:val="00F5249D"/>
    <w:rsid w:val="00F53056"/>
    <w:rsid w:val="00F530BF"/>
    <w:rsid w:val="00F53460"/>
    <w:rsid w:val="00F556C0"/>
    <w:rsid w:val="00F57D88"/>
    <w:rsid w:val="00F60669"/>
    <w:rsid w:val="00F624FB"/>
    <w:rsid w:val="00F62C76"/>
    <w:rsid w:val="00F63A5C"/>
    <w:rsid w:val="00F64225"/>
    <w:rsid w:val="00F64C16"/>
    <w:rsid w:val="00F65724"/>
    <w:rsid w:val="00F6627E"/>
    <w:rsid w:val="00F73FAF"/>
    <w:rsid w:val="00F746ED"/>
    <w:rsid w:val="00F7472E"/>
    <w:rsid w:val="00F77DE1"/>
    <w:rsid w:val="00F80850"/>
    <w:rsid w:val="00F809AC"/>
    <w:rsid w:val="00F80CA0"/>
    <w:rsid w:val="00F81812"/>
    <w:rsid w:val="00F831E6"/>
    <w:rsid w:val="00F85116"/>
    <w:rsid w:val="00F8525C"/>
    <w:rsid w:val="00F85B0E"/>
    <w:rsid w:val="00F86BA1"/>
    <w:rsid w:val="00F90467"/>
    <w:rsid w:val="00F9390C"/>
    <w:rsid w:val="00F93FA8"/>
    <w:rsid w:val="00F94DEF"/>
    <w:rsid w:val="00F977FC"/>
    <w:rsid w:val="00F97A6C"/>
    <w:rsid w:val="00FA06E7"/>
    <w:rsid w:val="00FA6D85"/>
    <w:rsid w:val="00FA6F7F"/>
    <w:rsid w:val="00FA6FFC"/>
    <w:rsid w:val="00FA7B13"/>
    <w:rsid w:val="00FA7F4E"/>
    <w:rsid w:val="00FB1644"/>
    <w:rsid w:val="00FB2C01"/>
    <w:rsid w:val="00FB3126"/>
    <w:rsid w:val="00FB45A0"/>
    <w:rsid w:val="00FB75C0"/>
    <w:rsid w:val="00FC071C"/>
    <w:rsid w:val="00FC0E56"/>
    <w:rsid w:val="00FC1090"/>
    <w:rsid w:val="00FC1218"/>
    <w:rsid w:val="00FC2B17"/>
    <w:rsid w:val="00FC3C6B"/>
    <w:rsid w:val="00FC3F99"/>
    <w:rsid w:val="00FC4110"/>
    <w:rsid w:val="00FC4FB8"/>
    <w:rsid w:val="00FC6C0E"/>
    <w:rsid w:val="00FC74A7"/>
    <w:rsid w:val="00FC7DE8"/>
    <w:rsid w:val="00FD2431"/>
    <w:rsid w:val="00FD4121"/>
    <w:rsid w:val="00FD5876"/>
    <w:rsid w:val="00FD73D0"/>
    <w:rsid w:val="00FD7C22"/>
    <w:rsid w:val="00FD7F45"/>
    <w:rsid w:val="00FE1177"/>
    <w:rsid w:val="00FE2AEE"/>
    <w:rsid w:val="00FE2D52"/>
    <w:rsid w:val="00FE3787"/>
    <w:rsid w:val="00FE5810"/>
    <w:rsid w:val="00FE6468"/>
    <w:rsid w:val="00FF0D22"/>
    <w:rsid w:val="00FF66E1"/>
    <w:rsid w:val="00FF6F44"/>
    <w:rsid w:val="015E6E1D"/>
    <w:rsid w:val="01CB6077"/>
    <w:rsid w:val="028ED5D2"/>
    <w:rsid w:val="02F10ABF"/>
    <w:rsid w:val="032018C3"/>
    <w:rsid w:val="0371B113"/>
    <w:rsid w:val="046FCEF8"/>
    <w:rsid w:val="051BB63A"/>
    <w:rsid w:val="0668C18B"/>
    <w:rsid w:val="068C0D15"/>
    <w:rsid w:val="072A9966"/>
    <w:rsid w:val="075ABF11"/>
    <w:rsid w:val="07BF6605"/>
    <w:rsid w:val="087D77C4"/>
    <w:rsid w:val="0A34D7FF"/>
    <w:rsid w:val="0AA153AE"/>
    <w:rsid w:val="0BB187C1"/>
    <w:rsid w:val="0CF682D5"/>
    <w:rsid w:val="0D546F0D"/>
    <w:rsid w:val="0E20318F"/>
    <w:rsid w:val="0EBB977E"/>
    <w:rsid w:val="0ECFC35E"/>
    <w:rsid w:val="0F06AF3C"/>
    <w:rsid w:val="0F2E9E26"/>
    <w:rsid w:val="0FDBC07B"/>
    <w:rsid w:val="100E75DC"/>
    <w:rsid w:val="118EE73E"/>
    <w:rsid w:val="12122219"/>
    <w:rsid w:val="122DC087"/>
    <w:rsid w:val="124247C4"/>
    <w:rsid w:val="12486325"/>
    <w:rsid w:val="1271669B"/>
    <w:rsid w:val="12DDD520"/>
    <w:rsid w:val="1322CC0F"/>
    <w:rsid w:val="13D46532"/>
    <w:rsid w:val="1566C691"/>
    <w:rsid w:val="15799724"/>
    <w:rsid w:val="171B9BA9"/>
    <w:rsid w:val="1847BAEE"/>
    <w:rsid w:val="196BD844"/>
    <w:rsid w:val="1B03AD91"/>
    <w:rsid w:val="1B30AB13"/>
    <w:rsid w:val="1B9260CC"/>
    <w:rsid w:val="1C782865"/>
    <w:rsid w:val="1D5C7824"/>
    <w:rsid w:val="1E0AC401"/>
    <w:rsid w:val="1E3F7C38"/>
    <w:rsid w:val="1E570038"/>
    <w:rsid w:val="1F8A9FE1"/>
    <w:rsid w:val="1F8C06AE"/>
    <w:rsid w:val="20E07D34"/>
    <w:rsid w:val="20E80518"/>
    <w:rsid w:val="2115029A"/>
    <w:rsid w:val="2117C521"/>
    <w:rsid w:val="222A55F2"/>
    <w:rsid w:val="22BA2147"/>
    <w:rsid w:val="2308F672"/>
    <w:rsid w:val="23AA2499"/>
    <w:rsid w:val="245544FA"/>
    <w:rsid w:val="24B08424"/>
    <w:rsid w:val="27B79A94"/>
    <w:rsid w:val="27CC8A69"/>
    <w:rsid w:val="27CF6130"/>
    <w:rsid w:val="28112659"/>
    <w:rsid w:val="288E5BA5"/>
    <w:rsid w:val="28D2FE34"/>
    <w:rsid w:val="28DAB8E9"/>
    <w:rsid w:val="29BAD792"/>
    <w:rsid w:val="2A7CE23E"/>
    <w:rsid w:val="2A87FA8C"/>
    <w:rsid w:val="2AACD518"/>
    <w:rsid w:val="2B3A4B55"/>
    <w:rsid w:val="2BC1DEC9"/>
    <w:rsid w:val="2C656F2B"/>
    <w:rsid w:val="2D285DD9"/>
    <w:rsid w:val="2D61CCC8"/>
    <w:rsid w:val="2E4228DA"/>
    <w:rsid w:val="2F75CA50"/>
    <w:rsid w:val="304C02DF"/>
    <w:rsid w:val="3061EAD5"/>
    <w:rsid w:val="30888B87"/>
    <w:rsid w:val="30DD45D0"/>
    <w:rsid w:val="311B6906"/>
    <w:rsid w:val="314B715C"/>
    <w:rsid w:val="314F6D12"/>
    <w:rsid w:val="315727C7"/>
    <w:rsid w:val="331599FD"/>
    <w:rsid w:val="332DD682"/>
    <w:rsid w:val="33FE026A"/>
    <w:rsid w:val="342CAE29"/>
    <w:rsid w:val="34415A8E"/>
    <w:rsid w:val="34E7309F"/>
    <w:rsid w:val="34EAEE9C"/>
    <w:rsid w:val="35A994B1"/>
    <w:rsid w:val="35D62C91"/>
    <w:rsid w:val="365D648F"/>
    <w:rsid w:val="366AEFC9"/>
    <w:rsid w:val="38644DDD"/>
    <w:rsid w:val="389B743B"/>
    <w:rsid w:val="3912B049"/>
    <w:rsid w:val="393BEB03"/>
    <w:rsid w:val="39B6D7DB"/>
    <w:rsid w:val="3A188D94"/>
    <w:rsid w:val="3A7F2FE8"/>
    <w:rsid w:val="3B7F6E66"/>
    <w:rsid w:val="3BBA47AA"/>
    <w:rsid w:val="3C0735BC"/>
    <w:rsid w:val="3C7BB9E3"/>
    <w:rsid w:val="3EA439A2"/>
    <w:rsid w:val="3EE476D3"/>
    <w:rsid w:val="3EF56E92"/>
    <w:rsid w:val="3F6DFF0F"/>
    <w:rsid w:val="3FA579CD"/>
    <w:rsid w:val="3FB2C32D"/>
    <w:rsid w:val="3FBD6C90"/>
    <w:rsid w:val="415CDA08"/>
    <w:rsid w:val="41DA0139"/>
    <w:rsid w:val="423346B9"/>
    <w:rsid w:val="423F56EB"/>
    <w:rsid w:val="424B4026"/>
    <w:rsid w:val="431E84AE"/>
    <w:rsid w:val="4382FCEE"/>
    <w:rsid w:val="43B5B574"/>
    <w:rsid w:val="4411D1B8"/>
    <w:rsid w:val="4424E439"/>
    <w:rsid w:val="4568249F"/>
    <w:rsid w:val="4714F66D"/>
    <w:rsid w:val="4760E5B1"/>
    <w:rsid w:val="47A27879"/>
    <w:rsid w:val="47F93A9D"/>
    <w:rsid w:val="47F96D6E"/>
    <w:rsid w:val="48640274"/>
    <w:rsid w:val="48748E9C"/>
    <w:rsid w:val="49290ADA"/>
    <w:rsid w:val="4B20A3A3"/>
    <w:rsid w:val="4B55EEA4"/>
    <w:rsid w:val="4BB3529B"/>
    <w:rsid w:val="4CBF40D1"/>
    <w:rsid w:val="4D303923"/>
    <w:rsid w:val="4DA1C7F2"/>
    <w:rsid w:val="4DFEEB1F"/>
    <w:rsid w:val="4E1E399F"/>
    <w:rsid w:val="4E7FE351"/>
    <w:rsid w:val="50E34E78"/>
    <w:rsid w:val="50F84246"/>
    <w:rsid w:val="51528062"/>
    <w:rsid w:val="518E39F4"/>
    <w:rsid w:val="51B48036"/>
    <w:rsid w:val="51C2B950"/>
    <w:rsid w:val="51C40594"/>
    <w:rsid w:val="5265F67C"/>
    <w:rsid w:val="537EEBC2"/>
    <w:rsid w:val="53AEB73B"/>
    <w:rsid w:val="54EF857E"/>
    <w:rsid w:val="55973E4A"/>
    <w:rsid w:val="56AC0F7B"/>
    <w:rsid w:val="56DAE8F3"/>
    <w:rsid w:val="57399A70"/>
    <w:rsid w:val="575193DD"/>
    <w:rsid w:val="58AFD756"/>
    <w:rsid w:val="58FBAAB8"/>
    <w:rsid w:val="59E9AB34"/>
    <w:rsid w:val="59FEAF49"/>
    <w:rsid w:val="5B7E8B29"/>
    <w:rsid w:val="5B8E5DCA"/>
    <w:rsid w:val="5BEDBD13"/>
    <w:rsid w:val="5C4238C3"/>
    <w:rsid w:val="5DBD9CF1"/>
    <w:rsid w:val="5EB244DA"/>
    <w:rsid w:val="5F977195"/>
    <w:rsid w:val="61EEC222"/>
    <w:rsid w:val="622ED225"/>
    <w:rsid w:val="624B5E1E"/>
    <w:rsid w:val="628CEEA7"/>
    <w:rsid w:val="62EED292"/>
    <w:rsid w:val="6408A909"/>
    <w:rsid w:val="64E66ACD"/>
    <w:rsid w:val="6561C725"/>
    <w:rsid w:val="65896602"/>
    <w:rsid w:val="659D562D"/>
    <w:rsid w:val="65B0A0DA"/>
    <w:rsid w:val="65D65DD8"/>
    <w:rsid w:val="668DA67B"/>
    <w:rsid w:val="66ADD7EA"/>
    <w:rsid w:val="67027619"/>
    <w:rsid w:val="675C3E4C"/>
    <w:rsid w:val="67A78124"/>
    <w:rsid w:val="6A8E8239"/>
    <w:rsid w:val="6B3CE996"/>
    <w:rsid w:val="6B770B2C"/>
    <w:rsid w:val="6BC30A0B"/>
    <w:rsid w:val="6C12F0A5"/>
    <w:rsid w:val="6C28278B"/>
    <w:rsid w:val="6D50D48B"/>
    <w:rsid w:val="6DBE106A"/>
    <w:rsid w:val="6DDBAE41"/>
    <w:rsid w:val="6E2537BC"/>
    <w:rsid w:val="6EBAEFDE"/>
    <w:rsid w:val="70824F2A"/>
    <w:rsid w:val="70B1589E"/>
    <w:rsid w:val="71510126"/>
    <w:rsid w:val="71B93B52"/>
    <w:rsid w:val="720CD372"/>
    <w:rsid w:val="727E6060"/>
    <w:rsid w:val="72A0848A"/>
    <w:rsid w:val="736C3161"/>
    <w:rsid w:val="73FDE9C1"/>
    <w:rsid w:val="75161B9B"/>
    <w:rsid w:val="757D82C1"/>
    <w:rsid w:val="768701E8"/>
    <w:rsid w:val="77921638"/>
    <w:rsid w:val="77E949EA"/>
    <w:rsid w:val="78082DF6"/>
    <w:rsid w:val="790E971E"/>
    <w:rsid w:val="79A07282"/>
    <w:rsid w:val="7A61B9C2"/>
    <w:rsid w:val="7AF028B7"/>
    <w:rsid w:val="7AFA4051"/>
    <w:rsid w:val="7B9A8D5B"/>
    <w:rsid w:val="7CE75EBD"/>
    <w:rsid w:val="7CF6CA4C"/>
    <w:rsid w:val="7D18D5A4"/>
    <w:rsid w:val="7D49703D"/>
    <w:rsid w:val="7D80B82A"/>
    <w:rsid w:val="7E273201"/>
    <w:rsid w:val="7E90F281"/>
    <w:rsid w:val="7E995943"/>
    <w:rsid w:val="7F65453C"/>
    <w:rsid w:val="7F74473E"/>
    <w:rsid w:val="7F89403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4A220"/>
  <w14:defaultImageDpi w14:val="330"/>
  <w15:docId w15:val="{958571CD-A25C-4192-8A7F-1F217219C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D14"/>
    <w:pPr>
      <w:spacing w:after="120" w:line="276"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1D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01DA2"/>
    <w:rPr>
      <w:rFonts w:ascii="Lucida Grande" w:hAnsi="Lucida Grande" w:cs="Lucida Grande"/>
      <w:sz w:val="18"/>
      <w:szCs w:val="18"/>
    </w:rPr>
  </w:style>
  <w:style w:type="paragraph" w:styleId="Header">
    <w:name w:val="header"/>
    <w:basedOn w:val="Normal"/>
    <w:link w:val="HeaderChar"/>
    <w:uiPriority w:val="99"/>
    <w:unhideWhenUsed/>
    <w:rsid w:val="00E57FE2"/>
    <w:pPr>
      <w:tabs>
        <w:tab w:val="center" w:pos="4320"/>
        <w:tab w:val="right" w:pos="8640"/>
      </w:tabs>
      <w:spacing w:after="0" w:line="240" w:lineRule="auto"/>
    </w:pPr>
  </w:style>
  <w:style w:type="paragraph" w:customStyle="1" w:styleId="HeadingA">
    <w:name w:val="Heading A"/>
    <w:next w:val="Normal"/>
    <w:qFormat/>
    <w:rsid w:val="0078055D"/>
    <w:pPr>
      <w:suppressAutoHyphens/>
      <w:spacing w:before="240" w:after="120" w:line="276" w:lineRule="auto"/>
    </w:pPr>
    <w:rPr>
      <w:rFonts w:ascii="Arial" w:eastAsia="BritishCouncilSans-Regular" w:hAnsi="Arial" w:cs="BritishCouncilSans-Regular"/>
      <w:b/>
      <w:color w:val="23085A"/>
      <w:sz w:val="46"/>
    </w:rPr>
  </w:style>
  <w:style w:type="paragraph" w:customStyle="1" w:styleId="HeadingB">
    <w:name w:val="Heading B"/>
    <w:next w:val="Normal"/>
    <w:qFormat/>
    <w:rsid w:val="00505A09"/>
    <w:pPr>
      <w:spacing w:before="480" w:after="120" w:line="276" w:lineRule="auto"/>
    </w:pPr>
    <w:rPr>
      <w:rFonts w:ascii="Arial" w:eastAsia="BritishCouncilSans-Regular" w:hAnsi="Arial" w:cs="BritishCouncilSans-Regular"/>
      <w:b/>
      <w:color w:val="230859" w:themeColor="text2"/>
      <w:sz w:val="36"/>
    </w:rPr>
  </w:style>
  <w:style w:type="paragraph" w:customStyle="1" w:styleId="Bullets">
    <w:name w:val="Bullets"/>
    <w:qFormat/>
    <w:rsid w:val="00EC2581"/>
    <w:pPr>
      <w:numPr>
        <w:numId w:val="2"/>
      </w:numPr>
      <w:spacing w:after="120" w:line="276" w:lineRule="auto"/>
    </w:pPr>
    <w:rPr>
      <w:rFonts w:ascii="Arial" w:hAnsi="Arial"/>
    </w:rPr>
  </w:style>
  <w:style w:type="paragraph" w:customStyle="1" w:styleId="SubBullets">
    <w:name w:val="Sub Bullets"/>
    <w:qFormat/>
    <w:rsid w:val="00EC2581"/>
    <w:pPr>
      <w:numPr>
        <w:numId w:val="3"/>
      </w:numPr>
      <w:spacing w:after="120" w:line="276" w:lineRule="auto"/>
      <w:ind w:left="1437"/>
    </w:pPr>
    <w:rPr>
      <w:rFonts w:ascii="Arial" w:hAnsi="Arial"/>
    </w:rPr>
  </w:style>
  <w:style w:type="paragraph" w:customStyle="1" w:styleId="HeadingC">
    <w:name w:val="Heading C"/>
    <w:qFormat/>
    <w:rsid w:val="0078055D"/>
    <w:pPr>
      <w:spacing w:before="520" w:after="120" w:line="276" w:lineRule="auto"/>
    </w:pPr>
    <w:rPr>
      <w:rFonts w:ascii="Arial" w:eastAsia="BritishCouncilSans-Regular" w:hAnsi="Arial" w:cs="BritishCouncilSans-Regular"/>
      <w:b/>
      <w:color w:val="230859" w:themeColor="text2"/>
      <w:sz w:val="28"/>
    </w:rPr>
  </w:style>
  <w:style w:type="paragraph" w:customStyle="1" w:styleId="CoverA">
    <w:name w:val="Cover A"/>
    <w:qFormat/>
    <w:rsid w:val="00B30BDC"/>
    <w:pPr>
      <w:spacing w:after="120" w:line="276" w:lineRule="auto"/>
    </w:pPr>
    <w:rPr>
      <w:rFonts w:ascii="Arial" w:hAnsi="Arial"/>
      <w:b/>
      <w:color w:val="230859" w:themeColor="text2"/>
      <w:spacing w:val="-20"/>
      <w:sz w:val="50"/>
      <w:szCs w:val="50"/>
    </w:rPr>
  </w:style>
  <w:style w:type="paragraph" w:customStyle="1" w:styleId="CoverTitle">
    <w:name w:val="Cover Title"/>
    <w:basedOn w:val="Normal"/>
    <w:qFormat/>
    <w:rsid w:val="000E7F5E"/>
    <w:pPr>
      <w:spacing w:after="480"/>
    </w:pPr>
    <w:rPr>
      <w:b/>
      <w:color w:val="FF00C8" w:themeColor="accent1"/>
      <w:spacing w:val="-20"/>
      <w:sz w:val="102"/>
      <w:szCs w:val="102"/>
    </w:rPr>
  </w:style>
  <w:style w:type="paragraph" w:customStyle="1" w:styleId="CoverDate">
    <w:name w:val="Cover Date"/>
    <w:basedOn w:val="Normal"/>
    <w:qFormat/>
    <w:rsid w:val="0078055D"/>
    <w:rPr>
      <w:color w:val="FFFFFF" w:themeColor="background1"/>
      <w:spacing w:val="-20"/>
      <w:sz w:val="42"/>
      <w:szCs w:val="42"/>
    </w:rPr>
  </w:style>
  <w:style w:type="paragraph" w:customStyle="1" w:styleId="Website">
    <w:name w:val="Website"/>
    <w:rsid w:val="00B227CE"/>
    <w:pPr>
      <w:spacing w:line="300" w:lineRule="exact"/>
    </w:pPr>
    <w:rPr>
      <w:rFonts w:ascii="British Council Sans Bold" w:hAnsi="British Council Sans Bold"/>
      <w:noProof/>
      <w:color w:val="23085A"/>
      <w:sz w:val="26"/>
      <w:szCs w:val="26"/>
      <w:lang w:val="en-US"/>
    </w:rPr>
  </w:style>
  <w:style w:type="character" w:customStyle="1" w:styleId="HeaderChar">
    <w:name w:val="Header Char"/>
    <w:basedOn w:val="DefaultParagraphFont"/>
    <w:link w:val="Header"/>
    <w:uiPriority w:val="99"/>
    <w:rsid w:val="00E57FE2"/>
    <w:rPr>
      <w:rFonts w:ascii="British Council Sans Regular" w:hAnsi="British Council Sans Regular"/>
    </w:rPr>
  </w:style>
  <w:style w:type="paragraph" w:styleId="Footer">
    <w:name w:val="footer"/>
    <w:basedOn w:val="Normal"/>
    <w:link w:val="FooterChar"/>
    <w:uiPriority w:val="99"/>
    <w:unhideWhenUsed/>
    <w:rsid w:val="0067191C"/>
    <w:pPr>
      <w:tabs>
        <w:tab w:val="center" w:pos="4320"/>
        <w:tab w:val="right" w:pos="8640"/>
      </w:tabs>
      <w:spacing w:after="0" w:line="240" w:lineRule="auto"/>
    </w:pPr>
    <w:rPr>
      <w:sz w:val="20"/>
    </w:rPr>
  </w:style>
  <w:style w:type="character" w:customStyle="1" w:styleId="FooterChar">
    <w:name w:val="Footer Char"/>
    <w:basedOn w:val="DefaultParagraphFont"/>
    <w:link w:val="Footer"/>
    <w:uiPriority w:val="99"/>
    <w:rsid w:val="0067191C"/>
    <w:rPr>
      <w:rFonts w:ascii="British Council Sans Regular" w:hAnsi="British Council Sans Regular"/>
      <w:sz w:val="20"/>
    </w:rPr>
  </w:style>
  <w:style w:type="table" w:styleId="TableGrid">
    <w:name w:val="Table Grid"/>
    <w:basedOn w:val="TableNormal"/>
    <w:uiPriority w:val="59"/>
    <w:rsid w:val="00E57F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Accent1">
    <w:name w:val="Medium Grid 3 Accent 1"/>
    <w:basedOn w:val="TableNormal"/>
    <w:uiPriority w:val="69"/>
    <w:rsid w:val="00945F0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F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C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C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C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C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E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E3" w:themeFill="accent1" w:themeFillTint="7F"/>
      </w:tcPr>
    </w:tblStylePr>
  </w:style>
  <w:style w:type="table" w:styleId="LightList-Accent1">
    <w:name w:val="Light List Accent 1"/>
    <w:aliases w:val="Table"/>
    <w:basedOn w:val="TableNormal"/>
    <w:uiPriority w:val="61"/>
    <w:rsid w:val="00357565"/>
    <w:rPr>
      <w:rFonts w:ascii="Arial" w:hAnsi="Arial"/>
      <w:color w:val="000000" w:themeColor="text1"/>
    </w:rPr>
    <w:tblPr>
      <w:tblStyleRowBandSize w:val="1"/>
      <w:tblStyleColBandSize w:val="1"/>
      <w:tblInd w:w="113" w:type="dxa"/>
      <w:tblBorders>
        <w:top w:val="single" w:sz="4" w:space="0" w:color="auto"/>
        <w:bottom w:val="single" w:sz="4" w:space="0" w:color="auto"/>
        <w:insideH w:val="single" w:sz="4" w:space="0" w:color="auto"/>
      </w:tblBorders>
      <w:tblCellMar>
        <w:top w:w="108" w:type="dxa"/>
      </w:tblCellMar>
    </w:tblPr>
    <w:tcPr>
      <w:shd w:val="clear" w:color="auto" w:fill="FFFFFF" w:themeFill="background1"/>
    </w:tcPr>
    <w:tblStylePr w:type="firstRow">
      <w:pPr>
        <w:spacing w:before="0" w:after="0" w:line="240" w:lineRule="auto"/>
      </w:pPr>
      <w:rPr>
        <w:b/>
        <w:bCs/>
        <w:color w:val="000000" w:themeColor="text1"/>
      </w:rPr>
    </w:tblStylePr>
    <w:tblStylePr w:type="lastRow">
      <w:pPr>
        <w:spacing w:before="0" w:after="0" w:line="240" w:lineRule="auto"/>
      </w:pPr>
      <w:rPr>
        <w:b w:val="0"/>
        <w:bCs/>
      </w:rPr>
      <w:tblPr/>
      <w:tcPr>
        <w:tcBorders>
          <w:top w:val="nil"/>
          <w:left w:val="nil"/>
          <w:bottom w:val="single" w:sz="18" w:space="0" w:color="00DCFF"/>
          <w:right w:val="nil"/>
          <w:insideH w:val="nil"/>
          <w:insideV w:val="nil"/>
          <w:tl2br w:val="nil"/>
          <w:tr2bl w:val="nil"/>
        </w:tcBorders>
        <w:shd w:val="clear" w:color="auto" w:fill="FFFFFF" w:themeFill="background1"/>
      </w:tcPr>
    </w:tblStylePr>
    <w:tblStylePr w:type="firstCol">
      <w:rPr>
        <w:b w:val="0"/>
        <w:bCs/>
      </w:rPr>
      <w:tblPr/>
      <w:tcPr>
        <w:tcBorders>
          <w:top w:val="nil"/>
          <w:left w:val="nil"/>
          <w:bottom w:val="single" w:sz="18" w:space="0" w:color="00DCFF"/>
          <w:right w:val="nil"/>
          <w:insideH w:val="nil"/>
          <w:insideV w:val="nil"/>
          <w:tl2br w:val="nil"/>
          <w:tr2bl w:val="nil"/>
        </w:tcBorders>
        <w:shd w:val="clear" w:color="auto" w:fill="FFFFFF" w:themeFill="background1"/>
      </w:tcPr>
    </w:tblStylePr>
    <w:tblStylePr w:type="lastCol">
      <w:rPr>
        <w:b w:val="0"/>
        <w:bCs/>
      </w:rPr>
      <w:tblPr/>
      <w:tcPr>
        <w:tcBorders>
          <w:top w:val="nil"/>
          <w:left w:val="nil"/>
          <w:bottom w:val="nil"/>
          <w:right w:val="nil"/>
          <w:insideH w:val="nil"/>
          <w:insideV w:val="nil"/>
          <w:tl2br w:val="nil"/>
          <w:tr2bl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shd w:val="clear" w:color="auto" w:fill="FFFFFF" w:themeFill="background1"/>
      </w:tcPr>
    </w:tblStylePr>
    <w:tblStylePr w:type="band2Vert">
      <w:tblPr/>
      <w:tcPr>
        <w:tcBorders>
          <w:top w:val="nil"/>
          <w:left w:val="nil"/>
          <w:bottom w:val="single" w:sz="18" w:space="0" w:color="00DCFF"/>
          <w:right w:val="nil"/>
          <w:insideH w:val="nil"/>
          <w:insideV w:val="nil"/>
          <w:tl2br w:val="nil"/>
          <w:tr2bl w:val="nil"/>
        </w:tcBorders>
        <w:shd w:val="clear" w:color="auto" w:fill="FFFFFF" w:themeFill="background1"/>
      </w:tcPr>
    </w:tblStylePr>
    <w:tblStylePr w:type="band1Horz">
      <w:tblPr/>
      <w:tcPr>
        <w:tcBorders>
          <w:top w:val="single" w:sz="18" w:space="0" w:color="00DCFF"/>
          <w:left w:val="nil"/>
          <w:bottom w:val="single" w:sz="18" w:space="0" w:color="00DCFF"/>
          <w:right w:val="nil"/>
          <w:insideH w:val="nil"/>
          <w:insideV w:val="nil"/>
          <w:tl2br w:val="nil"/>
          <w:tr2bl w:val="nil"/>
        </w:tcBorders>
        <w:shd w:val="clear" w:color="auto" w:fill="FFFFFF" w:themeFill="background1"/>
      </w:tcPr>
    </w:tblStylePr>
    <w:tblStylePr w:type="band2Horz">
      <w:tblPr/>
      <w:tcPr>
        <w:tcBorders>
          <w:top w:val="single" w:sz="18" w:space="0" w:color="00DCFF"/>
          <w:left w:val="nil"/>
          <w:bottom w:val="single" w:sz="18" w:space="0" w:color="00DCFF"/>
          <w:right w:val="nil"/>
          <w:insideH w:val="single" w:sz="8" w:space="0" w:color="00DCFF"/>
          <w:insideV w:val="nil"/>
          <w:tl2br w:val="nil"/>
          <w:tr2bl w:val="nil"/>
        </w:tcBorders>
        <w:shd w:val="clear" w:color="auto" w:fill="FFFFFF" w:themeFill="background1"/>
      </w:tcPr>
    </w:tblStylePr>
  </w:style>
  <w:style w:type="character" w:customStyle="1" w:styleId="UnresolvedMention1">
    <w:name w:val="Unresolved Mention1"/>
    <w:basedOn w:val="DefaultParagraphFont"/>
    <w:uiPriority w:val="99"/>
    <w:semiHidden/>
    <w:unhideWhenUsed/>
    <w:rsid w:val="0067191C"/>
    <w:rPr>
      <w:color w:val="605E5C"/>
      <w:shd w:val="clear" w:color="auto" w:fill="E1DFDD"/>
    </w:rPr>
  </w:style>
  <w:style w:type="character" w:styleId="FollowedHyperlink">
    <w:name w:val="FollowedHyperlink"/>
    <w:basedOn w:val="DefaultParagraphFont"/>
    <w:uiPriority w:val="99"/>
    <w:semiHidden/>
    <w:unhideWhenUsed/>
    <w:qFormat/>
    <w:rsid w:val="00A82D03"/>
    <w:rPr>
      <w:rFonts w:ascii="Arial" w:hAnsi="Arial"/>
      <w:color w:val="898A8D"/>
      <w:u w:val="single"/>
    </w:rPr>
  </w:style>
  <w:style w:type="table" w:styleId="GridTable4-Accent3">
    <w:name w:val="Grid Table 4 Accent 3"/>
    <w:aliases w:val="British Coucil Table - Cyan"/>
    <w:basedOn w:val="TableNormal"/>
    <w:uiPriority w:val="49"/>
    <w:rsid w:val="006C2629"/>
    <w:tblPr>
      <w:tblStyleRowBandSize w:val="1"/>
      <w:tblStyleColBandSize w:val="1"/>
      <w:tblBorders>
        <w:top w:val="single" w:sz="4" w:space="0" w:color="66EAFF" w:themeColor="accent3" w:themeTint="99"/>
        <w:left w:val="single" w:sz="4" w:space="0" w:color="66EAFF" w:themeColor="accent3" w:themeTint="99"/>
        <w:bottom w:val="single" w:sz="4" w:space="0" w:color="66EAFF" w:themeColor="accent3" w:themeTint="99"/>
        <w:right w:val="single" w:sz="4" w:space="0" w:color="66EAFF" w:themeColor="accent3" w:themeTint="99"/>
        <w:insideH w:val="single" w:sz="4" w:space="0" w:color="66EAFF" w:themeColor="accent3" w:themeTint="99"/>
        <w:insideV w:val="single" w:sz="4" w:space="0" w:color="66EAFF" w:themeColor="accent3" w:themeTint="99"/>
      </w:tblBorders>
    </w:tblPr>
    <w:tblStylePr w:type="firstRow">
      <w:rPr>
        <w:b/>
        <w:bCs/>
        <w:color w:val="FFFFFF" w:themeColor="background1"/>
      </w:rPr>
      <w:tblPr/>
      <w:tcPr>
        <w:tcBorders>
          <w:top w:val="single" w:sz="4" w:space="0" w:color="00DCFF" w:themeColor="accent3"/>
          <w:left w:val="single" w:sz="4" w:space="0" w:color="00DCFF" w:themeColor="accent3"/>
          <w:bottom w:val="single" w:sz="4" w:space="0" w:color="00DCFF" w:themeColor="accent3"/>
          <w:right w:val="single" w:sz="4" w:space="0" w:color="00DCFF" w:themeColor="accent3"/>
          <w:insideH w:val="nil"/>
          <w:insideV w:val="nil"/>
        </w:tcBorders>
        <w:shd w:val="clear" w:color="auto" w:fill="00DCFF" w:themeFill="accent3"/>
      </w:tcPr>
    </w:tblStylePr>
    <w:tblStylePr w:type="lastRow">
      <w:rPr>
        <w:b/>
        <w:bCs/>
      </w:rPr>
      <w:tblPr/>
      <w:tcPr>
        <w:tcBorders>
          <w:top w:val="double" w:sz="4" w:space="0" w:color="00DCFF" w:themeColor="accent3"/>
        </w:tcBorders>
      </w:tcPr>
    </w:tblStylePr>
    <w:tblStylePr w:type="firstCol">
      <w:rPr>
        <w:b/>
        <w:bCs/>
      </w:rPr>
    </w:tblStylePr>
    <w:tblStylePr w:type="lastCol">
      <w:rPr>
        <w:b/>
        <w:bCs/>
      </w:rPr>
    </w:tblStylePr>
    <w:tblStylePr w:type="band1Vert">
      <w:tblPr/>
      <w:tcPr>
        <w:shd w:val="clear" w:color="auto" w:fill="CCF8FF" w:themeFill="accent3" w:themeFillTint="33"/>
      </w:tcPr>
    </w:tblStylePr>
    <w:tblStylePr w:type="band1Horz">
      <w:tblPr/>
      <w:tcPr>
        <w:shd w:val="clear" w:color="auto" w:fill="CCF8FF" w:themeFill="accent3" w:themeFillTint="33"/>
      </w:tcPr>
    </w:tblStylePr>
  </w:style>
  <w:style w:type="table" w:styleId="PlainTable5">
    <w:name w:val="Plain Table 5"/>
    <w:basedOn w:val="TableNormal"/>
    <w:uiPriority w:val="99"/>
    <w:rsid w:val="0041485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BritishCouncil-PinkTableStyle">
    <w:name w:val="British Council - Pink Table Style"/>
    <w:basedOn w:val="TableNormal"/>
    <w:uiPriority w:val="99"/>
    <w:rsid w:val="00F7472E"/>
    <w:tblPr>
      <w:tblBorders>
        <w:top w:val="single" w:sz="18" w:space="0" w:color="FF00C8" w:themeColor="accent1"/>
        <w:bottom w:val="single" w:sz="18" w:space="0" w:color="FF00C8" w:themeColor="accent1"/>
        <w:insideH w:val="single" w:sz="18" w:space="0" w:color="FF00C8" w:themeColor="accent1"/>
      </w:tblBorders>
    </w:tblPr>
    <w:tblStylePr w:type="firstRow">
      <w:rPr>
        <w:b/>
      </w:rPr>
      <w:tblPr/>
      <w:tcPr>
        <w:shd w:val="clear" w:color="auto" w:fill="FF00C8" w:themeFill="accent1"/>
      </w:tcPr>
    </w:tblStylePr>
  </w:style>
  <w:style w:type="character" w:styleId="UnresolvedMention">
    <w:name w:val="Unresolved Mention"/>
    <w:basedOn w:val="DefaultParagraphFont"/>
    <w:uiPriority w:val="99"/>
    <w:semiHidden/>
    <w:unhideWhenUsed/>
    <w:rsid w:val="009F06E4"/>
    <w:rPr>
      <w:color w:val="605E5C"/>
      <w:shd w:val="clear" w:color="auto" w:fill="E1DFDD"/>
    </w:rPr>
  </w:style>
  <w:style w:type="table" w:styleId="GridTable1Light-Accent1">
    <w:name w:val="Grid Table 1 Light Accent 1"/>
    <w:basedOn w:val="TableNormal"/>
    <w:uiPriority w:val="46"/>
    <w:rsid w:val="00ED0DD6"/>
    <w:tblPr>
      <w:tblStyleRowBandSize w:val="1"/>
      <w:tblStyleColBandSize w:val="1"/>
      <w:tblBorders>
        <w:top w:val="single" w:sz="4" w:space="0" w:color="FF99E9" w:themeColor="accent1" w:themeTint="66"/>
        <w:left w:val="single" w:sz="4" w:space="0" w:color="FF99E9" w:themeColor="accent1" w:themeTint="66"/>
        <w:bottom w:val="single" w:sz="4" w:space="0" w:color="FF99E9" w:themeColor="accent1" w:themeTint="66"/>
        <w:right w:val="single" w:sz="4" w:space="0" w:color="FF99E9" w:themeColor="accent1" w:themeTint="66"/>
        <w:insideH w:val="single" w:sz="4" w:space="0" w:color="FF99E9" w:themeColor="accent1" w:themeTint="66"/>
        <w:insideV w:val="single" w:sz="4" w:space="0" w:color="FF99E9" w:themeColor="accent1" w:themeTint="66"/>
      </w:tblBorders>
    </w:tblPr>
    <w:tblStylePr w:type="firstRow">
      <w:rPr>
        <w:b/>
        <w:bCs/>
      </w:rPr>
      <w:tblPr/>
      <w:tcPr>
        <w:tcBorders>
          <w:bottom w:val="single" w:sz="12" w:space="0" w:color="FF66DE" w:themeColor="accent1" w:themeTint="99"/>
        </w:tcBorders>
      </w:tcPr>
    </w:tblStylePr>
    <w:tblStylePr w:type="lastRow">
      <w:rPr>
        <w:b/>
        <w:bCs/>
      </w:rPr>
      <w:tblPr/>
      <w:tcPr>
        <w:tcBorders>
          <w:top w:val="double" w:sz="2" w:space="0" w:color="FF66DE" w:themeColor="accent1" w:themeTint="99"/>
        </w:tcBorders>
      </w:tcPr>
    </w:tblStylePr>
    <w:tblStylePr w:type="firstCol">
      <w:rPr>
        <w:b/>
        <w:bCs/>
      </w:rPr>
    </w:tblStylePr>
    <w:tblStylePr w:type="lastCol">
      <w:rPr>
        <w:b/>
        <w:bCs/>
      </w:rPr>
    </w:tblStylePr>
  </w:style>
  <w:style w:type="paragraph" w:styleId="Quote">
    <w:name w:val="Quote"/>
    <w:basedOn w:val="Normal"/>
    <w:next w:val="Normal"/>
    <w:link w:val="QuoteChar"/>
    <w:uiPriority w:val="29"/>
    <w:qFormat/>
    <w:rsid w:val="00C41310"/>
    <w:pPr>
      <w:spacing w:before="200" w:after="160"/>
      <w:ind w:left="284" w:right="284"/>
    </w:pPr>
    <w:rPr>
      <w:i/>
      <w:iCs/>
      <w:color w:val="23085A"/>
    </w:rPr>
  </w:style>
  <w:style w:type="character" w:customStyle="1" w:styleId="QuoteChar">
    <w:name w:val="Quote Char"/>
    <w:basedOn w:val="DefaultParagraphFont"/>
    <w:link w:val="Quote"/>
    <w:uiPriority w:val="29"/>
    <w:rsid w:val="00C41310"/>
    <w:rPr>
      <w:rFonts w:ascii="Arial" w:hAnsi="Arial"/>
      <w:i/>
      <w:iCs/>
      <w:color w:val="23085A"/>
    </w:rPr>
  </w:style>
  <w:style w:type="paragraph" w:styleId="ListNumber">
    <w:name w:val="List Number"/>
    <w:basedOn w:val="Normal"/>
    <w:uiPriority w:val="99"/>
    <w:unhideWhenUsed/>
    <w:qFormat/>
    <w:rsid w:val="00EC2581"/>
    <w:pPr>
      <w:numPr>
        <w:numId w:val="1"/>
      </w:numPr>
      <w:ind w:left="720" w:hanging="357"/>
    </w:pPr>
  </w:style>
  <w:style w:type="paragraph" w:customStyle="1" w:styleId="paragraph">
    <w:name w:val="paragraph"/>
    <w:basedOn w:val="Normal"/>
    <w:rsid w:val="00C37D58"/>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C37D58"/>
  </w:style>
  <w:style w:type="character" w:customStyle="1" w:styleId="eop">
    <w:name w:val="eop"/>
    <w:basedOn w:val="DefaultParagraphFont"/>
    <w:rsid w:val="00C37D58"/>
  </w:style>
  <w:style w:type="character" w:customStyle="1" w:styleId="pagebreaktextspan">
    <w:name w:val="pagebreaktextspan"/>
    <w:basedOn w:val="DefaultParagraphFont"/>
    <w:rsid w:val="00C37D58"/>
  </w:style>
  <w:style w:type="character" w:customStyle="1" w:styleId="advancedproofingissue">
    <w:name w:val="advancedproofingissue"/>
    <w:basedOn w:val="DefaultParagraphFont"/>
    <w:rsid w:val="00C37D58"/>
  </w:style>
  <w:style w:type="character" w:customStyle="1" w:styleId="contextualspellingandgrammarerror">
    <w:name w:val="contextualspellingandgrammarerror"/>
    <w:basedOn w:val="DefaultParagraphFont"/>
    <w:rsid w:val="00C37D58"/>
  </w:style>
  <w:style w:type="character" w:customStyle="1" w:styleId="scxw240465390">
    <w:name w:val="scxw240465390"/>
    <w:basedOn w:val="DefaultParagraphFont"/>
    <w:rsid w:val="00C37D58"/>
  </w:style>
  <w:style w:type="paragraph" w:customStyle="1" w:styleId="Sampletext">
    <w:name w:val="Sample text"/>
    <w:qFormat/>
    <w:rsid w:val="00A44BDB"/>
    <w:pPr>
      <w:widowControl w:val="0"/>
      <w:autoSpaceDE w:val="0"/>
      <w:autoSpaceDN w:val="0"/>
      <w:adjustRightInd w:val="0"/>
      <w:spacing w:after="200" w:line="260" w:lineRule="exact"/>
    </w:pPr>
    <w:rPr>
      <w:rFonts w:ascii="Arial" w:eastAsiaTheme="minorHAnsi" w:hAnsi="Arial" w:cs="Arial"/>
      <w:sz w:val="22"/>
      <w:szCs w:val="14"/>
    </w:rPr>
  </w:style>
  <w:style w:type="paragraph" w:customStyle="1" w:styleId="Instruction">
    <w:name w:val="Instruction"/>
    <w:basedOn w:val="Normal"/>
    <w:uiPriority w:val="99"/>
    <w:rsid w:val="002A2544"/>
    <w:pPr>
      <w:widowControl w:val="0"/>
      <w:suppressAutoHyphens/>
      <w:autoSpaceDE w:val="0"/>
      <w:autoSpaceDN w:val="0"/>
      <w:adjustRightInd w:val="0"/>
      <w:spacing w:after="113" w:line="280" w:lineRule="atLeast"/>
      <w:textAlignment w:val="center"/>
    </w:pPr>
    <w:rPr>
      <w:rFonts w:ascii="BritishCouncilSans-Regular" w:hAnsi="BritishCouncilSans-Regular" w:cs="BritishCouncilSans-Regular"/>
      <w:color w:val="000000"/>
      <w:spacing w:val="-4"/>
      <w:sz w:val="22"/>
      <w:szCs w:val="22"/>
    </w:rPr>
  </w:style>
  <w:style w:type="character" w:styleId="Hyperlink">
    <w:name w:val="Hyperlink"/>
    <w:basedOn w:val="DefaultParagraphFont"/>
    <w:unhideWhenUsed/>
    <w:rsid w:val="004A6486"/>
    <w:rPr>
      <w:caps w:val="0"/>
      <w:smallCaps w:val="0"/>
      <w:strike w:val="0"/>
      <w:dstrike w:val="0"/>
      <w:vanish w:val="0"/>
      <w:color w:val="4A4A4A"/>
      <w:u w:val="single"/>
      <w:vertAlign w:val="baseline"/>
    </w:rPr>
  </w:style>
  <w:style w:type="paragraph" w:styleId="NoSpacing">
    <w:name w:val="No Spacing"/>
    <w:uiPriority w:val="1"/>
    <w:qFormat/>
    <w:rsid w:val="006D484B"/>
    <w:pPr>
      <w:spacing w:line="260" w:lineRule="exact"/>
    </w:pPr>
    <w:rPr>
      <w:rFonts w:ascii="Arial" w:hAnsi="Arial"/>
      <w:sz w:val="22"/>
      <w:szCs w:val="22"/>
      <w:lang w:val="en-US"/>
    </w:rPr>
  </w:style>
  <w:style w:type="character" w:styleId="CommentReference">
    <w:name w:val="annotation reference"/>
    <w:basedOn w:val="DefaultParagraphFont"/>
    <w:uiPriority w:val="99"/>
    <w:semiHidden/>
    <w:unhideWhenUsed/>
    <w:rsid w:val="00A664D2"/>
    <w:rPr>
      <w:sz w:val="16"/>
      <w:szCs w:val="16"/>
    </w:rPr>
  </w:style>
  <w:style w:type="paragraph" w:styleId="CommentText">
    <w:name w:val="annotation text"/>
    <w:basedOn w:val="Normal"/>
    <w:link w:val="CommentTextChar"/>
    <w:uiPriority w:val="99"/>
    <w:semiHidden/>
    <w:unhideWhenUsed/>
    <w:rsid w:val="00A664D2"/>
    <w:pPr>
      <w:spacing w:line="240" w:lineRule="auto"/>
    </w:pPr>
    <w:rPr>
      <w:sz w:val="20"/>
      <w:szCs w:val="20"/>
    </w:rPr>
  </w:style>
  <w:style w:type="character" w:customStyle="1" w:styleId="CommentTextChar">
    <w:name w:val="Comment Text Char"/>
    <w:basedOn w:val="DefaultParagraphFont"/>
    <w:link w:val="CommentText"/>
    <w:uiPriority w:val="99"/>
    <w:semiHidden/>
    <w:rsid w:val="00A664D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A664D2"/>
    <w:rPr>
      <w:b/>
      <w:bCs/>
    </w:rPr>
  </w:style>
  <w:style w:type="character" w:customStyle="1" w:styleId="CommentSubjectChar">
    <w:name w:val="Comment Subject Char"/>
    <w:basedOn w:val="CommentTextChar"/>
    <w:link w:val="CommentSubject"/>
    <w:uiPriority w:val="99"/>
    <w:semiHidden/>
    <w:rsid w:val="00A664D2"/>
    <w:rPr>
      <w:rFonts w:ascii="Arial" w:hAnsi="Arial"/>
      <w:b/>
      <w:bCs/>
      <w:sz w:val="20"/>
      <w:szCs w:val="20"/>
    </w:rPr>
  </w:style>
  <w:style w:type="paragraph" w:styleId="Revision">
    <w:name w:val="Revision"/>
    <w:hidden/>
    <w:uiPriority w:val="99"/>
    <w:semiHidden/>
    <w:rsid w:val="00A664D2"/>
    <w:rPr>
      <w:rFonts w:ascii="Arial" w:hAnsi="Arial"/>
    </w:rPr>
  </w:style>
  <w:style w:type="paragraph" w:styleId="ListParagraph">
    <w:name w:val="List Paragraph"/>
    <w:basedOn w:val="Normal"/>
    <w:uiPriority w:val="34"/>
    <w:qFormat/>
    <w:rsid w:val="001261E2"/>
    <w:pPr>
      <w:ind w:left="720"/>
      <w:contextualSpacing/>
    </w:pPr>
  </w:style>
  <w:style w:type="table" w:customStyle="1" w:styleId="BritishCouncilTable">
    <w:name w:val="British Council Table"/>
    <w:basedOn w:val="TableNormal"/>
    <w:uiPriority w:val="99"/>
    <w:rsid w:val="00DF550B"/>
    <w:pPr>
      <w:spacing w:line="260" w:lineRule="exact"/>
    </w:pPr>
    <w:rPr>
      <w:rFonts w:ascii="Arial" w:hAnsi="Arial"/>
      <w:color w:val="575756"/>
      <w:sz w:val="22"/>
      <w:szCs w:val="22"/>
      <w:lang w:val="en-US"/>
    </w:rPr>
    <w:tblPr>
      <w:tblInd w:w="113" w:type="dxa"/>
      <w:tblBorders>
        <w:bottom w:val="single" w:sz="4" w:space="0" w:color="4A4A4A"/>
        <w:insideH w:val="single" w:sz="4" w:space="0" w:color="4A4A4A"/>
        <w:insideV w:val="single" w:sz="4" w:space="0" w:color="4A4A4A"/>
      </w:tblBorders>
      <w:tblCellMar>
        <w:top w:w="108" w:type="dxa"/>
        <w:bottom w:w="108" w:type="dxa"/>
      </w:tblCellMar>
    </w:tblPr>
    <w:tcPr>
      <w:shd w:val="clear" w:color="auto" w:fill="auto"/>
    </w:tcPr>
    <w:tblStylePr w:type="firstRow">
      <w:pPr>
        <w:wordWrap/>
        <w:spacing w:beforeLines="0" w:before="0" w:beforeAutospacing="0" w:afterLines="0" w:after="0" w:afterAutospacing="0" w:line="220" w:lineRule="exact"/>
      </w:pPr>
      <w:rPr>
        <w:rFonts w:ascii="Arial" w:hAnsi="Arial"/>
        <w:b/>
        <w:bCs/>
        <w:i w:val="0"/>
        <w:iCs w:val="0"/>
        <w:caps/>
        <w:smallCaps w:val="0"/>
        <w:strike w:val="0"/>
        <w:dstrike w:val="0"/>
        <w:vanish w:val="0"/>
        <w:color w:val="FFFFFF" w:themeColor="background1"/>
        <w:sz w:val="22"/>
        <w:szCs w:val="22"/>
        <w:u w:val="none"/>
        <w:vertAlign w:val="baseline"/>
      </w:rPr>
      <w:tblPr/>
      <w:tcPr>
        <w:tcBorders>
          <w:top w:val="nil"/>
          <w:left w:val="nil"/>
          <w:bottom w:val="nil"/>
          <w:right w:val="nil"/>
          <w:insideH w:val="nil"/>
          <w:insideV w:val="single" w:sz="4" w:space="0" w:color="FFFFFF" w:themeColor="background1"/>
          <w:tl2br w:val="nil"/>
          <w:tr2bl w:val="nil"/>
        </w:tcBorders>
        <w:shd w:val="clear" w:color="auto" w:fill="24135F"/>
      </w:tcPr>
    </w:tblStylePr>
  </w:style>
  <w:style w:type="paragraph" w:customStyle="1" w:styleId="TableHeading">
    <w:name w:val="Table Heading"/>
    <w:basedOn w:val="Normal"/>
    <w:next w:val="Normal"/>
    <w:qFormat/>
    <w:rsid w:val="00DF550B"/>
    <w:pPr>
      <w:spacing w:after="0" w:line="220" w:lineRule="exact"/>
    </w:pPr>
    <w:rPr>
      <w:rFonts w:eastAsia="Noto Sans CJK SC Regular" w:cs="Arial"/>
      <w:bCs/>
      <w:color w:val="FFFFFF" w:themeColor="background1"/>
      <w:sz w:val="22"/>
      <w:szCs w:val="22"/>
      <w:lang w:val="en-US"/>
    </w:rPr>
  </w:style>
  <w:style w:type="paragraph" w:customStyle="1" w:styleId="TableBody">
    <w:name w:val="Table Body"/>
    <w:basedOn w:val="Normal"/>
    <w:next w:val="Normal"/>
    <w:qFormat/>
    <w:rsid w:val="00DF550B"/>
    <w:pPr>
      <w:spacing w:after="0" w:line="280" w:lineRule="exact"/>
    </w:pPr>
    <w:rPr>
      <w:rFonts w:eastAsia="Noto Sans CJK SC Regular" w:cs="Arial"/>
      <w:color w:val="000000" w:themeColor="text1"/>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278402">
      <w:bodyDiv w:val="1"/>
      <w:marLeft w:val="0"/>
      <w:marRight w:val="0"/>
      <w:marTop w:val="0"/>
      <w:marBottom w:val="0"/>
      <w:divBdr>
        <w:top w:val="none" w:sz="0" w:space="0" w:color="auto"/>
        <w:left w:val="none" w:sz="0" w:space="0" w:color="auto"/>
        <w:bottom w:val="none" w:sz="0" w:space="0" w:color="auto"/>
        <w:right w:val="none" w:sz="0" w:space="0" w:color="auto"/>
      </w:divBdr>
    </w:div>
    <w:div w:id="886338573">
      <w:bodyDiv w:val="1"/>
      <w:marLeft w:val="0"/>
      <w:marRight w:val="0"/>
      <w:marTop w:val="0"/>
      <w:marBottom w:val="0"/>
      <w:divBdr>
        <w:top w:val="none" w:sz="0" w:space="0" w:color="auto"/>
        <w:left w:val="none" w:sz="0" w:space="0" w:color="auto"/>
        <w:bottom w:val="none" w:sz="0" w:space="0" w:color="auto"/>
        <w:right w:val="none" w:sz="0" w:space="0" w:color="auto"/>
      </w:divBdr>
      <w:divsChild>
        <w:div w:id="758722688">
          <w:marLeft w:val="547"/>
          <w:marRight w:val="0"/>
          <w:marTop w:val="0"/>
          <w:marBottom w:val="0"/>
          <w:divBdr>
            <w:top w:val="none" w:sz="0" w:space="0" w:color="auto"/>
            <w:left w:val="none" w:sz="0" w:space="0" w:color="auto"/>
            <w:bottom w:val="none" w:sz="0" w:space="0" w:color="auto"/>
            <w:right w:val="none" w:sz="0" w:space="0" w:color="auto"/>
          </w:divBdr>
        </w:div>
      </w:divsChild>
    </w:div>
    <w:div w:id="891162386">
      <w:bodyDiv w:val="1"/>
      <w:marLeft w:val="0"/>
      <w:marRight w:val="0"/>
      <w:marTop w:val="0"/>
      <w:marBottom w:val="0"/>
      <w:divBdr>
        <w:top w:val="none" w:sz="0" w:space="0" w:color="auto"/>
        <w:left w:val="none" w:sz="0" w:space="0" w:color="auto"/>
        <w:bottom w:val="none" w:sz="0" w:space="0" w:color="auto"/>
        <w:right w:val="none" w:sz="0" w:space="0" w:color="auto"/>
      </w:divBdr>
    </w:div>
    <w:div w:id="1134132682">
      <w:bodyDiv w:val="1"/>
      <w:marLeft w:val="0"/>
      <w:marRight w:val="0"/>
      <w:marTop w:val="0"/>
      <w:marBottom w:val="0"/>
      <w:divBdr>
        <w:top w:val="none" w:sz="0" w:space="0" w:color="auto"/>
        <w:left w:val="none" w:sz="0" w:space="0" w:color="auto"/>
        <w:bottom w:val="none" w:sz="0" w:space="0" w:color="auto"/>
        <w:right w:val="none" w:sz="0" w:space="0" w:color="auto"/>
      </w:divBdr>
    </w:div>
    <w:div w:id="1163083658">
      <w:bodyDiv w:val="1"/>
      <w:marLeft w:val="0"/>
      <w:marRight w:val="0"/>
      <w:marTop w:val="0"/>
      <w:marBottom w:val="0"/>
      <w:divBdr>
        <w:top w:val="none" w:sz="0" w:space="0" w:color="auto"/>
        <w:left w:val="none" w:sz="0" w:space="0" w:color="auto"/>
        <w:bottom w:val="none" w:sz="0" w:space="0" w:color="auto"/>
        <w:right w:val="none" w:sz="0" w:space="0" w:color="auto"/>
      </w:divBdr>
      <w:divsChild>
        <w:div w:id="773792135">
          <w:marLeft w:val="0"/>
          <w:marRight w:val="0"/>
          <w:marTop w:val="0"/>
          <w:marBottom w:val="0"/>
          <w:divBdr>
            <w:top w:val="none" w:sz="0" w:space="0" w:color="auto"/>
            <w:left w:val="none" w:sz="0" w:space="0" w:color="auto"/>
            <w:bottom w:val="none" w:sz="0" w:space="0" w:color="auto"/>
            <w:right w:val="none" w:sz="0" w:space="0" w:color="auto"/>
          </w:divBdr>
        </w:div>
      </w:divsChild>
    </w:div>
    <w:div w:id="1677658988">
      <w:bodyDiv w:val="1"/>
      <w:marLeft w:val="0"/>
      <w:marRight w:val="0"/>
      <w:marTop w:val="0"/>
      <w:marBottom w:val="0"/>
      <w:divBdr>
        <w:top w:val="none" w:sz="0" w:space="0" w:color="auto"/>
        <w:left w:val="none" w:sz="0" w:space="0" w:color="auto"/>
        <w:bottom w:val="none" w:sz="0" w:space="0" w:color="auto"/>
        <w:right w:val="none" w:sz="0" w:space="0" w:color="auto"/>
      </w:divBdr>
    </w:div>
    <w:div w:id="1719283869">
      <w:bodyDiv w:val="1"/>
      <w:marLeft w:val="0"/>
      <w:marRight w:val="0"/>
      <w:marTop w:val="0"/>
      <w:marBottom w:val="0"/>
      <w:divBdr>
        <w:top w:val="none" w:sz="0" w:space="0" w:color="auto"/>
        <w:left w:val="none" w:sz="0" w:space="0" w:color="auto"/>
        <w:bottom w:val="none" w:sz="0" w:space="0" w:color="auto"/>
        <w:right w:val="none" w:sz="0" w:space="0" w:color="auto"/>
      </w:divBdr>
    </w:div>
    <w:div w:id="1743480027">
      <w:bodyDiv w:val="1"/>
      <w:marLeft w:val="0"/>
      <w:marRight w:val="0"/>
      <w:marTop w:val="0"/>
      <w:marBottom w:val="0"/>
      <w:divBdr>
        <w:top w:val="none" w:sz="0" w:space="0" w:color="auto"/>
        <w:left w:val="none" w:sz="0" w:space="0" w:color="auto"/>
        <w:bottom w:val="none" w:sz="0" w:space="0" w:color="auto"/>
        <w:right w:val="none" w:sz="0" w:space="0" w:color="auto"/>
      </w:divBdr>
    </w:div>
    <w:div w:id="1797022643">
      <w:bodyDiv w:val="1"/>
      <w:marLeft w:val="0"/>
      <w:marRight w:val="0"/>
      <w:marTop w:val="0"/>
      <w:marBottom w:val="0"/>
      <w:divBdr>
        <w:top w:val="none" w:sz="0" w:space="0" w:color="auto"/>
        <w:left w:val="none" w:sz="0" w:space="0" w:color="auto"/>
        <w:bottom w:val="none" w:sz="0" w:space="0" w:color="auto"/>
        <w:right w:val="none" w:sz="0" w:space="0" w:color="auto"/>
      </w:divBdr>
    </w:div>
    <w:div w:id="1882089974">
      <w:bodyDiv w:val="1"/>
      <w:marLeft w:val="0"/>
      <w:marRight w:val="0"/>
      <w:marTop w:val="0"/>
      <w:marBottom w:val="0"/>
      <w:divBdr>
        <w:top w:val="none" w:sz="0" w:space="0" w:color="auto"/>
        <w:left w:val="none" w:sz="0" w:space="0" w:color="auto"/>
        <w:bottom w:val="none" w:sz="0" w:space="0" w:color="auto"/>
        <w:right w:val="none" w:sz="0" w:space="0" w:color="auto"/>
      </w:divBdr>
    </w:div>
    <w:div w:id="1985699151">
      <w:bodyDiv w:val="1"/>
      <w:marLeft w:val="0"/>
      <w:marRight w:val="0"/>
      <w:marTop w:val="0"/>
      <w:marBottom w:val="0"/>
      <w:divBdr>
        <w:top w:val="none" w:sz="0" w:space="0" w:color="auto"/>
        <w:left w:val="none" w:sz="0" w:space="0" w:color="auto"/>
        <w:bottom w:val="none" w:sz="0" w:space="0" w:color="auto"/>
        <w:right w:val="none" w:sz="0" w:space="0" w:color="auto"/>
      </w:divBdr>
    </w:div>
    <w:div w:id="2009672273">
      <w:bodyDiv w:val="1"/>
      <w:marLeft w:val="0"/>
      <w:marRight w:val="0"/>
      <w:marTop w:val="0"/>
      <w:marBottom w:val="0"/>
      <w:divBdr>
        <w:top w:val="none" w:sz="0" w:space="0" w:color="auto"/>
        <w:left w:val="none" w:sz="0" w:space="0" w:color="auto"/>
        <w:bottom w:val="none" w:sz="0" w:space="0" w:color="auto"/>
        <w:right w:val="none" w:sz="0" w:space="0" w:color="auto"/>
      </w:divBdr>
    </w:div>
    <w:div w:id="2011055008">
      <w:bodyDiv w:val="1"/>
      <w:marLeft w:val="0"/>
      <w:marRight w:val="0"/>
      <w:marTop w:val="0"/>
      <w:marBottom w:val="0"/>
      <w:divBdr>
        <w:top w:val="none" w:sz="0" w:space="0" w:color="auto"/>
        <w:left w:val="none" w:sz="0" w:space="0" w:color="auto"/>
        <w:bottom w:val="none" w:sz="0" w:space="0" w:color="auto"/>
        <w:right w:val="none" w:sz="0" w:space="0" w:color="auto"/>
      </w:divBdr>
    </w:div>
    <w:div w:id="2099936311">
      <w:bodyDiv w:val="1"/>
      <w:marLeft w:val="0"/>
      <w:marRight w:val="0"/>
      <w:marTop w:val="0"/>
      <w:marBottom w:val="0"/>
      <w:divBdr>
        <w:top w:val="none" w:sz="0" w:space="0" w:color="auto"/>
        <w:left w:val="none" w:sz="0" w:space="0" w:color="auto"/>
        <w:bottom w:val="none" w:sz="0" w:space="0" w:color="auto"/>
        <w:right w:val="none" w:sz="0" w:space="0" w:color="auto"/>
      </w:divBdr>
      <w:divsChild>
        <w:div w:id="123812847">
          <w:marLeft w:val="0"/>
          <w:marRight w:val="0"/>
          <w:marTop w:val="0"/>
          <w:marBottom w:val="0"/>
          <w:divBdr>
            <w:top w:val="none" w:sz="0" w:space="0" w:color="auto"/>
            <w:left w:val="none" w:sz="0" w:space="0" w:color="auto"/>
            <w:bottom w:val="none" w:sz="0" w:space="0" w:color="auto"/>
            <w:right w:val="none" w:sz="0" w:space="0" w:color="auto"/>
          </w:divBdr>
        </w:div>
        <w:div w:id="894395379">
          <w:marLeft w:val="0"/>
          <w:marRight w:val="0"/>
          <w:marTop w:val="0"/>
          <w:marBottom w:val="0"/>
          <w:divBdr>
            <w:top w:val="none" w:sz="0" w:space="0" w:color="auto"/>
            <w:left w:val="none" w:sz="0" w:space="0" w:color="auto"/>
            <w:bottom w:val="none" w:sz="0" w:space="0" w:color="auto"/>
            <w:right w:val="none" w:sz="0" w:space="0" w:color="auto"/>
          </w:divBdr>
        </w:div>
        <w:div w:id="1241908317">
          <w:marLeft w:val="0"/>
          <w:marRight w:val="0"/>
          <w:marTop w:val="0"/>
          <w:marBottom w:val="0"/>
          <w:divBdr>
            <w:top w:val="none" w:sz="0" w:space="0" w:color="auto"/>
            <w:left w:val="none" w:sz="0" w:space="0" w:color="auto"/>
            <w:bottom w:val="none" w:sz="0" w:space="0" w:color="auto"/>
            <w:right w:val="none" w:sz="0" w:space="0" w:color="auto"/>
          </w:divBdr>
        </w:div>
        <w:div w:id="2114209382">
          <w:marLeft w:val="0"/>
          <w:marRight w:val="0"/>
          <w:marTop w:val="0"/>
          <w:marBottom w:val="0"/>
          <w:divBdr>
            <w:top w:val="none" w:sz="0" w:space="0" w:color="auto"/>
            <w:left w:val="none" w:sz="0" w:space="0" w:color="auto"/>
            <w:bottom w:val="none" w:sz="0" w:space="0" w:color="auto"/>
            <w:right w:val="none" w:sz="0" w:space="0" w:color="auto"/>
          </w:divBdr>
          <w:divsChild>
            <w:div w:id="828137725">
              <w:marLeft w:val="-75"/>
              <w:marRight w:val="0"/>
              <w:marTop w:val="30"/>
              <w:marBottom w:val="30"/>
              <w:divBdr>
                <w:top w:val="none" w:sz="0" w:space="0" w:color="auto"/>
                <w:left w:val="none" w:sz="0" w:space="0" w:color="auto"/>
                <w:bottom w:val="none" w:sz="0" w:space="0" w:color="auto"/>
                <w:right w:val="none" w:sz="0" w:space="0" w:color="auto"/>
              </w:divBdr>
              <w:divsChild>
                <w:div w:id="128518594">
                  <w:marLeft w:val="0"/>
                  <w:marRight w:val="0"/>
                  <w:marTop w:val="0"/>
                  <w:marBottom w:val="0"/>
                  <w:divBdr>
                    <w:top w:val="none" w:sz="0" w:space="0" w:color="auto"/>
                    <w:left w:val="none" w:sz="0" w:space="0" w:color="auto"/>
                    <w:bottom w:val="none" w:sz="0" w:space="0" w:color="auto"/>
                    <w:right w:val="none" w:sz="0" w:space="0" w:color="auto"/>
                  </w:divBdr>
                  <w:divsChild>
                    <w:div w:id="559556667">
                      <w:marLeft w:val="0"/>
                      <w:marRight w:val="0"/>
                      <w:marTop w:val="0"/>
                      <w:marBottom w:val="0"/>
                      <w:divBdr>
                        <w:top w:val="none" w:sz="0" w:space="0" w:color="auto"/>
                        <w:left w:val="none" w:sz="0" w:space="0" w:color="auto"/>
                        <w:bottom w:val="none" w:sz="0" w:space="0" w:color="auto"/>
                        <w:right w:val="none" w:sz="0" w:space="0" w:color="auto"/>
                      </w:divBdr>
                    </w:div>
                    <w:div w:id="1128662774">
                      <w:marLeft w:val="0"/>
                      <w:marRight w:val="0"/>
                      <w:marTop w:val="0"/>
                      <w:marBottom w:val="0"/>
                      <w:divBdr>
                        <w:top w:val="none" w:sz="0" w:space="0" w:color="auto"/>
                        <w:left w:val="none" w:sz="0" w:space="0" w:color="auto"/>
                        <w:bottom w:val="none" w:sz="0" w:space="0" w:color="auto"/>
                        <w:right w:val="none" w:sz="0" w:space="0" w:color="auto"/>
                      </w:divBdr>
                    </w:div>
                    <w:div w:id="2120639859">
                      <w:marLeft w:val="0"/>
                      <w:marRight w:val="0"/>
                      <w:marTop w:val="0"/>
                      <w:marBottom w:val="0"/>
                      <w:divBdr>
                        <w:top w:val="none" w:sz="0" w:space="0" w:color="auto"/>
                        <w:left w:val="none" w:sz="0" w:space="0" w:color="auto"/>
                        <w:bottom w:val="none" w:sz="0" w:space="0" w:color="auto"/>
                        <w:right w:val="none" w:sz="0" w:space="0" w:color="auto"/>
                      </w:divBdr>
                    </w:div>
                  </w:divsChild>
                </w:div>
                <w:div w:id="196506266">
                  <w:marLeft w:val="0"/>
                  <w:marRight w:val="0"/>
                  <w:marTop w:val="0"/>
                  <w:marBottom w:val="0"/>
                  <w:divBdr>
                    <w:top w:val="none" w:sz="0" w:space="0" w:color="auto"/>
                    <w:left w:val="none" w:sz="0" w:space="0" w:color="auto"/>
                    <w:bottom w:val="none" w:sz="0" w:space="0" w:color="auto"/>
                    <w:right w:val="none" w:sz="0" w:space="0" w:color="auto"/>
                  </w:divBdr>
                  <w:divsChild>
                    <w:div w:id="709649272">
                      <w:marLeft w:val="0"/>
                      <w:marRight w:val="0"/>
                      <w:marTop w:val="0"/>
                      <w:marBottom w:val="0"/>
                      <w:divBdr>
                        <w:top w:val="none" w:sz="0" w:space="0" w:color="auto"/>
                        <w:left w:val="none" w:sz="0" w:space="0" w:color="auto"/>
                        <w:bottom w:val="none" w:sz="0" w:space="0" w:color="auto"/>
                        <w:right w:val="none" w:sz="0" w:space="0" w:color="auto"/>
                      </w:divBdr>
                    </w:div>
                    <w:div w:id="1391345282">
                      <w:marLeft w:val="0"/>
                      <w:marRight w:val="0"/>
                      <w:marTop w:val="0"/>
                      <w:marBottom w:val="0"/>
                      <w:divBdr>
                        <w:top w:val="none" w:sz="0" w:space="0" w:color="auto"/>
                        <w:left w:val="none" w:sz="0" w:space="0" w:color="auto"/>
                        <w:bottom w:val="none" w:sz="0" w:space="0" w:color="auto"/>
                        <w:right w:val="none" w:sz="0" w:space="0" w:color="auto"/>
                      </w:divBdr>
                    </w:div>
                  </w:divsChild>
                </w:div>
                <w:div w:id="277642144">
                  <w:marLeft w:val="0"/>
                  <w:marRight w:val="0"/>
                  <w:marTop w:val="0"/>
                  <w:marBottom w:val="0"/>
                  <w:divBdr>
                    <w:top w:val="none" w:sz="0" w:space="0" w:color="auto"/>
                    <w:left w:val="none" w:sz="0" w:space="0" w:color="auto"/>
                    <w:bottom w:val="none" w:sz="0" w:space="0" w:color="auto"/>
                    <w:right w:val="none" w:sz="0" w:space="0" w:color="auto"/>
                  </w:divBdr>
                  <w:divsChild>
                    <w:div w:id="9840139">
                      <w:marLeft w:val="0"/>
                      <w:marRight w:val="0"/>
                      <w:marTop w:val="0"/>
                      <w:marBottom w:val="0"/>
                      <w:divBdr>
                        <w:top w:val="none" w:sz="0" w:space="0" w:color="auto"/>
                        <w:left w:val="none" w:sz="0" w:space="0" w:color="auto"/>
                        <w:bottom w:val="none" w:sz="0" w:space="0" w:color="auto"/>
                        <w:right w:val="none" w:sz="0" w:space="0" w:color="auto"/>
                      </w:divBdr>
                    </w:div>
                    <w:div w:id="1650862419">
                      <w:marLeft w:val="0"/>
                      <w:marRight w:val="0"/>
                      <w:marTop w:val="0"/>
                      <w:marBottom w:val="0"/>
                      <w:divBdr>
                        <w:top w:val="none" w:sz="0" w:space="0" w:color="auto"/>
                        <w:left w:val="none" w:sz="0" w:space="0" w:color="auto"/>
                        <w:bottom w:val="none" w:sz="0" w:space="0" w:color="auto"/>
                        <w:right w:val="none" w:sz="0" w:space="0" w:color="auto"/>
                      </w:divBdr>
                    </w:div>
                    <w:div w:id="1799376051">
                      <w:marLeft w:val="0"/>
                      <w:marRight w:val="0"/>
                      <w:marTop w:val="0"/>
                      <w:marBottom w:val="0"/>
                      <w:divBdr>
                        <w:top w:val="none" w:sz="0" w:space="0" w:color="auto"/>
                        <w:left w:val="none" w:sz="0" w:space="0" w:color="auto"/>
                        <w:bottom w:val="none" w:sz="0" w:space="0" w:color="auto"/>
                        <w:right w:val="none" w:sz="0" w:space="0" w:color="auto"/>
                      </w:divBdr>
                    </w:div>
                  </w:divsChild>
                </w:div>
                <w:div w:id="311521410">
                  <w:marLeft w:val="0"/>
                  <w:marRight w:val="0"/>
                  <w:marTop w:val="0"/>
                  <w:marBottom w:val="0"/>
                  <w:divBdr>
                    <w:top w:val="none" w:sz="0" w:space="0" w:color="auto"/>
                    <w:left w:val="none" w:sz="0" w:space="0" w:color="auto"/>
                    <w:bottom w:val="none" w:sz="0" w:space="0" w:color="auto"/>
                    <w:right w:val="none" w:sz="0" w:space="0" w:color="auto"/>
                  </w:divBdr>
                  <w:divsChild>
                    <w:div w:id="50077395">
                      <w:marLeft w:val="0"/>
                      <w:marRight w:val="0"/>
                      <w:marTop w:val="0"/>
                      <w:marBottom w:val="0"/>
                      <w:divBdr>
                        <w:top w:val="none" w:sz="0" w:space="0" w:color="auto"/>
                        <w:left w:val="none" w:sz="0" w:space="0" w:color="auto"/>
                        <w:bottom w:val="none" w:sz="0" w:space="0" w:color="auto"/>
                        <w:right w:val="none" w:sz="0" w:space="0" w:color="auto"/>
                      </w:divBdr>
                    </w:div>
                    <w:div w:id="640884528">
                      <w:marLeft w:val="0"/>
                      <w:marRight w:val="0"/>
                      <w:marTop w:val="0"/>
                      <w:marBottom w:val="0"/>
                      <w:divBdr>
                        <w:top w:val="none" w:sz="0" w:space="0" w:color="auto"/>
                        <w:left w:val="none" w:sz="0" w:space="0" w:color="auto"/>
                        <w:bottom w:val="none" w:sz="0" w:space="0" w:color="auto"/>
                        <w:right w:val="none" w:sz="0" w:space="0" w:color="auto"/>
                      </w:divBdr>
                    </w:div>
                  </w:divsChild>
                </w:div>
                <w:div w:id="312568455">
                  <w:marLeft w:val="0"/>
                  <w:marRight w:val="0"/>
                  <w:marTop w:val="0"/>
                  <w:marBottom w:val="0"/>
                  <w:divBdr>
                    <w:top w:val="none" w:sz="0" w:space="0" w:color="auto"/>
                    <w:left w:val="none" w:sz="0" w:space="0" w:color="auto"/>
                    <w:bottom w:val="none" w:sz="0" w:space="0" w:color="auto"/>
                    <w:right w:val="none" w:sz="0" w:space="0" w:color="auto"/>
                  </w:divBdr>
                  <w:divsChild>
                    <w:div w:id="1027557584">
                      <w:marLeft w:val="0"/>
                      <w:marRight w:val="0"/>
                      <w:marTop w:val="0"/>
                      <w:marBottom w:val="0"/>
                      <w:divBdr>
                        <w:top w:val="none" w:sz="0" w:space="0" w:color="auto"/>
                        <w:left w:val="none" w:sz="0" w:space="0" w:color="auto"/>
                        <w:bottom w:val="none" w:sz="0" w:space="0" w:color="auto"/>
                        <w:right w:val="none" w:sz="0" w:space="0" w:color="auto"/>
                      </w:divBdr>
                    </w:div>
                    <w:div w:id="1606499259">
                      <w:marLeft w:val="0"/>
                      <w:marRight w:val="0"/>
                      <w:marTop w:val="0"/>
                      <w:marBottom w:val="0"/>
                      <w:divBdr>
                        <w:top w:val="none" w:sz="0" w:space="0" w:color="auto"/>
                        <w:left w:val="none" w:sz="0" w:space="0" w:color="auto"/>
                        <w:bottom w:val="none" w:sz="0" w:space="0" w:color="auto"/>
                        <w:right w:val="none" w:sz="0" w:space="0" w:color="auto"/>
                      </w:divBdr>
                    </w:div>
                  </w:divsChild>
                </w:div>
                <w:div w:id="396977352">
                  <w:marLeft w:val="0"/>
                  <w:marRight w:val="0"/>
                  <w:marTop w:val="0"/>
                  <w:marBottom w:val="0"/>
                  <w:divBdr>
                    <w:top w:val="none" w:sz="0" w:space="0" w:color="auto"/>
                    <w:left w:val="none" w:sz="0" w:space="0" w:color="auto"/>
                    <w:bottom w:val="none" w:sz="0" w:space="0" w:color="auto"/>
                    <w:right w:val="none" w:sz="0" w:space="0" w:color="auto"/>
                  </w:divBdr>
                  <w:divsChild>
                    <w:div w:id="356854019">
                      <w:marLeft w:val="0"/>
                      <w:marRight w:val="0"/>
                      <w:marTop w:val="0"/>
                      <w:marBottom w:val="0"/>
                      <w:divBdr>
                        <w:top w:val="none" w:sz="0" w:space="0" w:color="auto"/>
                        <w:left w:val="none" w:sz="0" w:space="0" w:color="auto"/>
                        <w:bottom w:val="none" w:sz="0" w:space="0" w:color="auto"/>
                        <w:right w:val="none" w:sz="0" w:space="0" w:color="auto"/>
                      </w:divBdr>
                    </w:div>
                    <w:div w:id="1092432063">
                      <w:marLeft w:val="0"/>
                      <w:marRight w:val="0"/>
                      <w:marTop w:val="0"/>
                      <w:marBottom w:val="0"/>
                      <w:divBdr>
                        <w:top w:val="none" w:sz="0" w:space="0" w:color="auto"/>
                        <w:left w:val="none" w:sz="0" w:space="0" w:color="auto"/>
                        <w:bottom w:val="none" w:sz="0" w:space="0" w:color="auto"/>
                        <w:right w:val="none" w:sz="0" w:space="0" w:color="auto"/>
                      </w:divBdr>
                    </w:div>
                    <w:div w:id="1961567388">
                      <w:marLeft w:val="0"/>
                      <w:marRight w:val="0"/>
                      <w:marTop w:val="0"/>
                      <w:marBottom w:val="0"/>
                      <w:divBdr>
                        <w:top w:val="none" w:sz="0" w:space="0" w:color="auto"/>
                        <w:left w:val="none" w:sz="0" w:space="0" w:color="auto"/>
                        <w:bottom w:val="none" w:sz="0" w:space="0" w:color="auto"/>
                        <w:right w:val="none" w:sz="0" w:space="0" w:color="auto"/>
                      </w:divBdr>
                    </w:div>
                  </w:divsChild>
                </w:div>
                <w:div w:id="413286307">
                  <w:marLeft w:val="0"/>
                  <w:marRight w:val="0"/>
                  <w:marTop w:val="0"/>
                  <w:marBottom w:val="0"/>
                  <w:divBdr>
                    <w:top w:val="none" w:sz="0" w:space="0" w:color="auto"/>
                    <w:left w:val="none" w:sz="0" w:space="0" w:color="auto"/>
                    <w:bottom w:val="none" w:sz="0" w:space="0" w:color="auto"/>
                    <w:right w:val="none" w:sz="0" w:space="0" w:color="auto"/>
                  </w:divBdr>
                  <w:divsChild>
                    <w:div w:id="1123887716">
                      <w:marLeft w:val="0"/>
                      <w:marRight w:val="0"/>
                      <w:marTop w:val="0"/>
                      <w:marBottom w:val="0"/>
                      <w:divBdr>
                        <w:top w:val="none" w:sz="0" w:space="0" w:color="auto"/>
                        <w:left w:val="none" w:sz="0" w:space="0" w:color="auto"/>
                        <w:bottom w:val="none" w:sz="0" w:space="0" w:color="auto"/>
                        <w:right w:val="none" w:sz="0" w:space="0" w:color="auto"/>
                      </w:divBdr>
                    </w:div>
                    <w:div w:id="1710035119">
                      <w:marLeft w:val="0"/>
                      <w:marRight w:val="0"/>
                      <w:marTop w:val="0"/>
                      <w:marBottom w:val="0"/>
                      <w:divBdr>
                        <w:top w:val="none" w:sz="0" w:space="0" w:color="auto"/>
                        <w:left w:val="none" w:sz="0" w:space="0" w:color="auto"/>
                        <w:bottom w:val="none" w:sz="0" w:space="0" w:color="auto"/>
                        <w:right w:val="none" w:sz="0" w:space="0" w:color="auto"/>
                      </w:divBdr>
                    </w:div>
                  </w:divsChild>
                </w:div>
                <w:div w:id="528102399">
                  <w:marLeft w:val="0"/>
                  <w:marRight w:val="0"/>
                  <w:marTop w:val="0"/>
                  <w:marBottom w:val="0"/>
                  <w:divBdr>
                    <w:top w:val="none" w:sz="0" w:space="0" w:color="auto"/>
                    <w:left w:val="none" w:sz="0" w:space="0" w:color="auto"/>
                    <w:bottom w:val="none" w:sz="0" w:space="0" w:color="auto"/>
                    <w:right w:val="none" w:sz="0" w:space="0" w:color="auto"/>
                  </w:divBdr>
                  <w:divsChild>
                    <w:div w:id="1606573645">
                      <w:marLeft w:val="0"/>
                      <w:marRight w:val="0"/>
                      <w:marTop w:val="0"/>
                      <w:marBottom w:val="0"/>
                      <w:divBdr>
                        <w:top w:val="none" w:sz="0" w:space="0" w:color="auto"/>
                        <w:left w:val="none" w:sz="0" w:space="0" w:color="auto"/>
                        <w:bottom w:val="none" w:sz="0" w:space="0" w:color="auto"/>
                        <w:right w:val="none" w:sz="0" w:space="0" w:color="auto"/>
                      </w:divBdr>
                    </w:div>
                    <w:div w:id="1677344423">
                      <w:marLeft w:val="0"/>
                      <w:marRight w:val="0"/>
                      <w:marTop w:val="0"/>
                      <w:marBottom w:val="0"/>
                      <w:divBdr>
                        <w:top w:val="none" w:sz="0" w:space="0" w:color="auto"/>
                        <w:left w:val="none" w:sz="0" w:space="0" w:color="auto"/>
                        <w:bottom w:val="none" w:sz="0" w:space="0" w:color="auto"/>
                        <w:right w:val="none" w:sz="0" w:space="0" w:color="auto"/>
                      </w:divBdr>
                    </w:div>
                  </w:divsChild>
                </w:div>
                <w:div w:id="628974237">
                  <w:marLeft w:val="0"/>
                  <w:marRight w:val="0"/>
                  <w:marTop w:val="0"/>
                  <w:marBottom w:val="0"/>
                  <w:divBdr>
                    <w:top w:val="none" w:sz="0" w:space="0" w:color="auto"/>
                    <w:left w:val="none" w:sz="0" w:space="0" w:color="auto"/>
                    <w:bottom w:val="none" w:sz="0" w:space="0" w:color="auto"/>
                    <w:right w:val="none" w:sz="0" w:space="0" w:color="auto"/>
                  </w:divBdr>
                  <w:divsChild>
                    <w:div w:id="1051422242">
                      <w:marLeft w:val="0"/>
                      <w:marRight w:val="0"/>
                      <w:marTop w:val="0"/>
                      <w:marBottom w:val="0"/>
                      <w:divBdr>
                        <w:top w:val="none" w:sz="0" w:space="0" w:color="auto"/>
                        <w:left w:val="none" w:sz="0" w:space="0" w:color="auto"/>
                        <w:bottom w:val="none" w:sz="0" w:space="0" w:color="auto"/>
                        <w:right w:val="none" w:sz="0" w:space="0" w:color="auto"/>
                      </w:divBdr>
                    </w:div>
                    <w:div w:id="1794857772">
                      <w:marLeft w:val="0"/>
                      <w:marRight w:val="0"/>
                      <w:marTop w:val="0"/>
                      <w:marBottom w:val="0"/>
                      <w:divBdr>
                        <w:top w:val="none" w:sz="0" w:space="0" w:color="auto"/>
                        <w:left w:val="none" w:sz="0" w:space="0" w:color="auto"/>
                        <w:bottom w:val="none" w:sz="0" w:space="0" w:color="auto"/>
                        <w:right w:val="none" w:sz="0" w:space="0" w:color="auto"/>
                      </w:divBdr>
                    </w:div>
                    <w:div w:id="1941450028">
                      <w:marLeft w:val="0"/>
                      <w:marRight w:val="0"/>
                      <w:marTop w:val="0"/>
                      <w:marBottom w:val="0"/>
                      <w:divBdr>
                        <w:top w:val="none" w:sz="0" w:space="0" w:color="auto"/>
                        <w:left w:val="none" w:sz="0" w:space="0" w:color="auto"/>
                        <w:bottom w:val="none" w:sz="0" w:space="0" w:color="auto"/>
                        <w:right w:val="none" w:sz="0" w:space="0" w:color="auto"/>
                      </w:divBdr>
                    </w:div>
                    <w:div w:id="2141418353">
                      <w:marLeft w:val="0"/>
                      <w:marRight w:val="0"/>
                      <w:marTop w:val="0"/>
                      <w:marBottom w:val="0"/>
                      <w:divBdr>
                        <w:top w:val="none" w:sz="0" w:space="0" w:color="auto"/>
                        <w:left w:val="none" w:sz="0" w:space="0" w:color="auto"/>
                        <w:bottom w:val="none" w:sz="0" w:space="0" w:color="auto"/>
                        <w:right w:val="none" w:sz="0" w:space="0" w:color="auto"/>
                      </w:divBdr>
                    </w:div>
                  </w:divsChild>
                </w:div>
                <w:div w:id="746851144">
                  <w:marLeft w:val="0"/>
                  <w:marRight w:val="0"/>
                  <w:marTop w:val="0"/>
                  <w:marBottom w:val="0"/>
                  <w:divBdr>
                    <w:top w:val="none" w:sz="0" w:space="0" w:color="auto"/>
                    <w:left w:val="none" w:sz="0" w:space="0" w:color="auto"/>
                    <w:bottom w:val="none" w:sz="0" w:space="0" w:color="auto"/>
                    <w:right w:val="none" w:sz="0" w:space="0" w:color="auto"/>
                  </w:divBdr>
                  <w:divsChild>
                    <w:div w:id="123737668">
                      <w:marLeft w:val="0"/>
                      <w:marRight w:val="0"/>
                      <w:marTop w:val="0"/>
                      <w:marBottom w:val="0"/>
                      <w:divBdr>
                        <w:top w:val="none" w:sz="0" w:space="0" w:color="auto"/>
                        <w:left w:val="none" w:sz="0" w:space="0" w:color="auto"/>
                        <w:bottom w:val="none" w:sz="0" w:space="0" w:color="auto"/>
                        <w:right w:val="none" w:sz="0" w:space="0" w:color="auto"/>
                      </w:divBdr>
                    </w:div>
                    <w:div w:id="196353303">
                      <w:marLeft w:val="0"/>
                      <w:marRight w:val="0"/>
                      <w:marTop w:val="0"/>
                      <w:marBottom w:val="0"/>
                      <w:divBdr>
                        <w:top w:val="none" w:sz="0" w:space="0" w:color="auto"/>
                        <w:left w:val="none" w:sz="0" w:space="0" w:color="auto"/>
                        <w:bottom w:val="none" w:sz="0" w:space="0" w:color="auto"/>
                        <w:right w:val="none" w:sz="0" w:space="0" w:color="auto"/>
                      </w:divBdr>
                    </w:div>
                    <w:div w:id="283734528">
                      <w:marLeft w:val="0"/>
                      <w:marRight w:val="0"/>
                      <w:marTop w:val="0"/>
                      <w:marBottom w:val="0"/>
                      <w:divBdr>
                        <w:top w:val="none" w:sz="0" w:space="0" w:color="auto"/>
                        <w:left w:val="none" w:sz="0" w:space="0" w:color="auto"/>
                        <w:bottom w:val="none" w:sz="0" w:space="0" w:color="auto"/>
                        <w:right w:val="none" w:sz="0" w:space="0" w:color="auto"/>
                      </w:divBdr>
                    </w:div>
                    <w:div w:id="333650529">
                      <w:marLeft w:val="0"/>
                      <w:marRight w:val="0"/>
                      <w:marTop w:val="0"/>
                      <w:marBottom w:val="0"/>
                      <w:divBdr>
                        <w:top w:val="none" w:sz="0" w:space="0" w:color="auto"/>
                        <w:left w:val="none" w:sz="0" w:space="0" w:color="auto"/>
                        <w:bottom w:val="none" w:sz="0" w:space="0" w:color="auto"/>
                        <w:right w:val="none" w:sz="0" w:space="0" w:color="auto"/>
                      </w:divBdr>
                    </w:div>
                    <w:div w:id="988511232">
                      <w:marLeft w:val="0"/>
                      <w:marRight w:val="0"/>
                      <w:marTop w:val="0"/>
                      <w:marBottom w:val="0"/>
                      <w:divBdr>
                        <w:top w:val="none" w:sz="0" w:space="0" w:color="auto"/>
                        <w:left w:val="none" w:sz="0" w:space="0" w:color="auto"/>
                        <w:bottom w:val="none" w:sz="0" w:space="0" w:color="auto"/>
                        <w:right w:val="none" w:sz="0" w:space="0" w:color="auto"/>
                      </w:divBdr>
                    </w:div>
                    <w:div w:id="1022439560">
                      <w:marLeft w:val="0"/>
                      <w:marRight w:val="0"/>
                      <w:marTop w:val="0"/>
                      <w:marBottom w:val="0"/>
                      <w:divBdr>
                        <w:top w:val="none" w:sz="0" w:space="0" w:color="auto"/>
                        <w:left w:val="none" w:sz="0" w:space="0" w:color="auto"/>
                        <w:bottom w:val="none" w:sz="0" w:space="0" w:color="auto"/>
                        <w:right w:val="none" w:sz="0" w:space="0" w:color="auto"/>
                      </w:divBdr>
                    </w:div>
                    <w:div w:id="1760983312">
                      <w:marLeft w:val="0"/>
                      <w:marRight w:val="0"/>
                      <w:marTop w:val="0"/>
                      <w:marBottom w:val="0"/>
                      <w:divBdr>
                        <w:top w:val="none" w:sz="0" w:space="0" w:color="auto"/>
                        <w:left w:val="none" w:sz="0" w:space="0" w:color="auto"/>
                        <w:bottom w:val="none" w:sz="0" w:space="0" w:color="auto"/>
                        <w:right w:val="none" w:sz="0" w:space="0" w:color="auto"/>
                      </w:divBdr>
                    </w:div>
                  </w:divsChild>
                </w:div>
                <w:div w:id="850682645">
                  <w:marLeft w:val="0"/>
                  <w:marRight w:val="0"/>
                  <w:marTop w:val="0"/>
                  <w:marBottom w:val="0"/>
                  <w:divBdr>
                    <w:top w:val="none" w:sz="0" w:space="0" w:color="auto"/>
                    <w:left w:val="none" w:sz="0" w:space="0" w:color="auto"/>
                    <w:bottom w:val="none" w:sz="0" w:space="0" w:color="auto"/>
                    <w:right w:val="none" w:sz="0" w:space="0" w:color="auto"/>
                  </w:divBdr>
                  <w:divsChild>
                    <w:div w:id="92363659">
                      <w:marLeft w:val="0"/>
                      <w:marRight w:val="0"/>
                      <w:marTop w:val="0"/>
                      <w:marBottom w:val="0"/>
                      <w:divBdr>
                        <w:top w:val="none" w:sz="0" w:space="0" w:color="auto"/>
                        <w:left w:val="none" w:sz="0" w:space="0" w:color="auto"/>
                        <w:bottom w:val="none" w:sz="0" w:space="0" w:color="auto"/>
                        <w:right w:val="none" w:sz="0" w:space="0" w:color="auto"/>
                      </w:divBdr>
                    </w:div>
                    <w:div w:id="225145136">
                      <w:marLeft w:val="0"/>
                      <w:marRight w:val="0"/>
                      <w:marTop w:val="0"/>
                      <w:marBottom w:val="0"/>
                      <w:divBdr>
                        <w:top w:val="none" w:sz="0" w:space="0" w:color="auto"/>
                        <w:left w:val="none" w:sz="0" w:space="0" w:color="auto"/>
                        <w:bottom w:val="none" w:sz="0" w:space="0" w:color="auto"/>
                        <w:right w:val="none" w:sz="0" w:space="0" w:color="auto"/>
                      </w:divBdr>
                    </w:div>
                    <w:div w:id="286816060">
                      <w:marLeft w:val="0"/>
                      <w:marRight w:val="0"/>
                      <w:marTop w:val="0"/>
                      <w:marBottom w:val="0"/>
                      <w:divBdr>
                        <w:top w:val="none" w:sz="0" w:space="0" w:color="auto"/>
                        <w:left w:val="none" w:sz="0" w:space="0" w:color="auto"/>
                        <w:bottom w:val="none" w:sz="0" w:space="0" w:color="auto"/>
                        <w:right w:val="none" w:sz="0" w:space="0" w:color="auto"/>
                      </w:divBdr>
                    </w:div>
                    <w:div w:id="341055144">
                      <w:marLeft w:val="0"/>
                      <w:marRight w:val="0"/>
                      <w:marTop w:val="0"/>
                      <w:marBottom w:val="0"/>
                      <w:divBdr>
                        <w:top w:val="none" w:sz="0" w:space="0" w:color="auto"/>
                        <w:left w:val="none" w:sz="0" w:space="0" w:color="auto"/>
                        <w:bottom w:val="none" w:sz="0" w:space="0" w:color="auto"/>
                        <w:right w:val="none" w:sz="0" w:space="0" w:color="auto"/>
                      </w:divBdr>
                    </w:div>
                    <w:div w:id="519009315">
                      <w:marLeft w:val="0"/>
                      <w:marRight w:val="0"/>
                      <w:marTop w:val="0"/>
                      <w:marBottom w:val="0"/>
                      <w:divBdr>
                        <w:top w:val="none" w:sz="0" w:space="0" w:color="auto"/>
                        <w:left w:val="none" w:sz="0" w:space="0" w:color="auto"/>
                        <w:bottom w:val="none" w:sz="0" w:space="0" w:color="auto"/>
                        <w:right w:val="none" w:sz="0" w:space="0" w:color="auto"/>
                      </w:divBdr>
                    </w:div>
                    <w:div w:id="1080130210">
                      <w:marLeft w:val="0"/>
                      <w:marRight w:val="0"/>
                      <w:marTop w:val="0"/>
                      <w:marBottom w:val="0"/>
                      <w:divBdr>
                        <w:top w:val="none" w:sz="0" w:space="0" w:color="auto"/>
                        <w:left w:val="none" w:sz="0" w:space="0" w:color="auto"/>
                        <w:bottom w:val="none" w:sz="0" w:space="0" w:color="auto"/>
                        <w:right w:val="none" w:sz="0" w:space="0" w:color="auto"/>
                      </w:divBdr>
                    </w:div>
                    <w:div w:id="1154836307">
                      <w:marLeft w:val="0"/>
                      <w:marRight w:val="0"/>
                      <w:marTop w:val="0"/>
                      <w:marBottom w:val="0"/>
                      <w:divBdr>
                        <w:top w:val="none" w:sz="0" w:space="0" w:color="auto"/>
                        <w:left w:val="none" w:sz="0" w:space="0" w:color="auto"/>
                        <w:bottom w:val="none" w:sz="0" w:space="0" w:color="auto"/>
                        <w:right w:val="none" w:sz="0" w:space="0" w:color="auto"/>
                      </w:divBdr>
                    </w:div>
                    <w:div w:id="1249580856">
                      <w:marLeft w:val="0"/>
                      <w:marRight w:val="0"/>
                      <w:marTop w:val="0"/>
                      <w:marBottom w:val="0"/>
                      <w:divBdr>
                        <w:top w:val="none" w:sz="0" w:space="0" w:color="auto"/>
                        <w:left w:val="none" w:sz="0" w:space="0" w:color="auto"/>
                        <w:bottom w:val="none" w:sz="0" w:space="0" w:color="auto"/>
                        <w:right w:val="none" w:sz="0" w:space="0" w:color="auto"/>
                      </w:divBdr>
                    </w:div>
                    <w:div w:id="1320840489">
                      <w:marLeft w:val="0"/>
                      <w:marRight w:val="0"/>
                      <w:marTop w:val="0"/>
                      <w:marBottom w:val="0"/>
                      <w:divBdr>
                        <w:top w:val="none" w:sz="0" w:space="0" w:color="auto"/>
                        <w:left w:val="none" w:sz="0" w:space="0" w:color="auto"/>
                        <w:bottom w:val="none" w:sz="0" w:space="0" w:color="auto"/>
                        <w:right w:val="none" w:sz="0" w:space="0" w:color="auto"/>
                      </w:divBdr>
                    </w:div>
                    <w:div w:id="1338770089">
                      <w:marLeft w:val="0"/>
                      <w:marRight w:val="0"/>
                      <w:marTop w:val="0"/>
                      <w:marBottom w:val="0"/>
                      <w:divBdr>
                        <w:top w:val="none" w:sz="0" w:space="0" w:color="auto"/>
                        <w:left w:val="none" w:sz="0" w:space="0" w:color="auto"/>
                        <w:bottom w:val="none" w:sz="0" w:space="0" w:color="auto"/>
                        <w:right w:val="none" w:sz="0" w:space="0" w:color="auto"/>
                      </w:divBdr>
                    </w:div>
                    <w:div w:id="1475177662">
                      <w:marLeft w:val="0"/>
                      <w:marRight w:val="0"/>
                      <w:marTop w:val="0"/>
                      <w:marBottom w:val="0"/>
                      <w:divBdr>
                        <w:top w:val="none" w:sz="0" w:space="0" w:color="auto"/>
                        <w:left w:val="none" w:sz="0" w:space="0" w:color="auto"/>
                        <w:bottom w:val="none" w:sz="0" w:space="0" w:color="auto"/>
                        <w:right w:val="none" w:sz="0" w:space="0" w:color="auto"/>
                      </w:divBdr>
                    </w:div>
                    <w:div w:id="1487475313">
                      <w:marLeft w:val="0"/>
                      <w:marRight w:val="0"/>
                      <w:marTop w:val="0"/>
                      <w:marBottom w:val="0"/>
                      <w:divBdr>
                        <w:top w:val="none" w:sz="0" w:space="0" w:color="auto"/>
                        <w:left w:val="none" w:sz="0" w:space="0" w:color="auto"/>
                        <w:bottom w:val="none" w:sz="0" w:space="0" w:color="auto"/>
                        <w:right w:val="none" w:sz="0" w:space="0" w:color="auto"/>
                      </w:divBdr>
                    </w:div>
                    <w:div w:id="1513715752">
                      <w:marLeft w:val="0"/>
                      <w:marRight w:val="0"/>
                      <w:marTop w:val="0"/>
                      <w:marBottom w:val="0"/>
                      <w:divBdr>
                        <w:top w:val="none" w:sz="0" w:space="0" w:color="auto"/>
                        <w:left w:val="none" w:sz="0" w:space="0" w:color="auto"/>
                        <w:bottom w:val="none" w:sz="0" w:space="0" w:color="auto"/>
                        <w:right w:val="none" w:sz="0" w:space="0" w:color="auto"/>
                      </w:divBdr>
                    </w:div>
                    <w:div w:id="1686130992">
                      <w:marLeft w:val="0"/>
                      <w:marRight w:val="0"/>
                      <w:marTop w:val="0"/>
                      <w:marBottom w:val="0"/>
                      <w:divBdr>
                        <w:top w:val="none" w:sz="0" w:space="0" w:color="auto"/>
                        <w:left w:val="none" w:sz="0" w:space="0" w:color="auto"/>
                        <w:bottom w:val="none" w:sz="0" w:space="0" w:color="auto"/>
                        <w:right w:val="none" w:sz="0" w:space="0" w:color="auto"/>
                      </w:divBdr>
                    </w:div>
                    <w:div w:id="1771703669">
                      <w:marLeft w:val="0"/>
                      <w:marRight w:val="0"/>
                      <w:marTop w:val="0"/>
                      <w:marBottom w:val="0"/>
                      <w:divBdr>
                        <w:top w:val="none" w:sz="0" w:space="0" w:color="auto"/>
                        <w:left w:val="none" w:sz="0" w:space="0" w:color="auto"/>
                        <w:bottom w:val="none" w:sz="0" w:space="0" w:color="auto"/>
                        <w:right w:val="none" w:sz="0" w:space="0" w:color="auto"/>
                      </w:divBdr>
                    </w:div>
                    <w:div w:id="1912108410">
                      <w:marLeft w:val="0"/>
                      <w:marRight w:val="0"/>
                      <w:marTop w:val="0"/>
                      <w:marBottom w:val="0"/>
                      <w:divBdr>
                        <w:top w:val="none" w:sz="0" w:space="0" w:color="auto"/>
                        <w:left w:val="none" w:sz="0" w:space="0" w:color="auto"/>
                        <w:bottom w:val="none" w:sz="0" w:space="0" w:color="auto"/>
                        <w:right w:val="none" w:sz="0" w:space="0" w:color="auto"/>
                      </w:divBdr>
                    </w:div>
                    <w:div w:id="1936478098">
                      <w:marLeft w:val="0"/>
                      <w:marRight w:val="0"/>
                      <w:marTop w:val="0"/>
                      <w:marBottom w:val="0"/>
                      <w:divBdr>
                        <w:top w:val="none" w:sz="0" w:space="0" w:color="auto"/>
                        <w:left w:val="none" w:sz="0" w:space="0" w:color="auto"/>
                        <w:bottom w:val="none" w:sz="0" w:space="0" w:color="auto"/>
                        <w:right w:val="none" w:sz="0" w:space="0" w:color="auto"/>
                      </w:divBdr>
                    </w:div>
                  </w:divsChild>
                </w:div>
                <w:div w:id="960300516">
                  <w:marLeft w:val="0"/>
                  <w:marRight w:val="0"/>
                  <w:marTop w:val="0"/>
                  <w:marBottom w:val="0"/>
                  <w:divBdr>
                    <w:top w:val="none" w:sz="0" w:space="0" w:color="auto"/>
                    <w:left w:val="none" w:sz="0" w:space="0" w:color="auto"/>
                    <w:bottom w:val="none" w:sz="0" w:space="0" w:color="auto"/>
                    <w:right w:val="none" w:sz="0" w:space="0" w:color="auto"/>
                  </w:divBdr>
                  <w:divsChild>
                    <w:div w:id="150486205">
                      <w:marLeft w:val="0"/>
                      <w:marRight w:val="0"/>
                      <w:marTop w:val="0"/>
                      <w:marBottom w:val="0"/>
                      <w:divBdr>
                        <w:top w:val="none" w:sz="0" w:space="0" w:color="auto"/>
                        <w:left w:val="none" w:sz="0" w:space="0" w:color="auto"/>
                        <w:bottom w:val="none" w:sz="0" w:space="0" w:color="auto"/>
                        <w:right w:val="none" w:sz="0" w:space="0" w:color="auto"/>
                      </w:divBdr>
                    </w:div>
                    <w:div w:id="677540415">
                      <w:marLeft w:val="0"/>
                      <w:marRight w:val="0"/>
                      <w:marTop w:val="0"/>
                      <w:marBottom w:val="0"/>
                      <w:divBdr>
                        <w:top w:val="none" w:sz="0" w:space="0" w:color="auto"/>
                        <w:left w:val="none" w:sz="0" w:space="0" w:color="auto"/>
                        <w:bottom w:val="none" w:sz="0" w:space="0" w:color="auto"/>
                        <w:right w:val="none" w:sz="0" w:space="0" w:color="auto"/>
                      </w:divBdr>
                    </w:div>
                  </w:divsChild>
                </w:div>
                <w:div w:id="1012804515">
                  <w:marLeft w:val="0"/>
                  <w:marRight w:val="0"/>
                  <w:marTop w:val="0"/>
                  <w:marBottom w:val="0"/>
                  <w:divBdr>
                    <w:top w:val="none" w:sz="0" w:space="0" w:color="auto"/>
                    <w:left w:val="none" w:sz="0" w:space="0" w:color="auto"/>
                    <w:bottom w:val="none" w:sz="0" w:space="0" w:color="auto"/>
                    <w:right w:val="none" w:sz="0" w:space="0" w:color="auto"/>
                  </w:divBdr>
                  <w:divsChild>
                    <w:div w:id="70006663">
                      <w:marLeft w:val="0"/>
                      <w:marRight w:val="0"/>
                      <w:marTop w:val="0"/>
                      <w:marBottom w:val="0"/>
                      <w:divBdr>
                        <w:top w:val="none" w:sz="0" w:space="0" w:color="auto"/>
                        <w:left w:val="none" w:sz="0" w:space="0" w:color="auto"/>
                        <w:bottom w:val="none" w:sz="0" w:space="0" w:color="auto"/>
                        <w:right w:val="none" w:sz="0" w:space="0" w:color="auto"/>
                      </w:divBdr>
                    </w:div>
                    <w:div w:id="1277981385">
                      <w:marLeft w:val="0"/>
                      <w:marRight w:val="0"/>
                      <w:marTop w:val="0"/>
                      <w:marBottom w:val="0"/>
                      <w:divBdr>
                        <w:top w:val="none" w:sz="0" w:space="0" w:color="auto"/>
                        <w:left w:val="none" w:sz="0" w:space="0" w:color="auto"/>
                        <w:bottom w:val="none" w:sz="0" w:space="0" w:color="auto"/>
                        <w:right w:val="none" w:sz="0" w:space="0" w:color="auto"/>
                      </w:divBdr>
                    </w:div>
                  </w:divsChild>
                </w:div>
                <w:div w:id="1119879517">
                  <w:marLeft w:val="0"/>
                  <w:marRight w:val="0"/>
                  <w:marTop w:val="0"/>
                  <w:marBottom w:val="0"/>
                  <w:divBdr>
                    <w:top w:val="none" w:sz="0" w:space="0" w:color="auto"/>
                    <w:left w:val="none" w:sz="0" w:space="0" w:color="auto"/>
                    <w:bottom w:val="none" w:sz="0" w:space="0" w:color="auto"/>
                    <w:right w:val="none" w:sz="0" w:space="0" w:color="auto"/>
                  </w:divBdr>
                  <w:divsChild>
                    <w:div w:id="1200893356">
                      <w:marLeft w:val="0"/>
                      <w:marRight w:val="0"/>
                      <w:marTop w:val="0"/>
                      <w:marBottom w:val="0"/>
                      <w:divBdr>
                        <w:top w:val="none" w:sz="0" w:space="0" w:color="auto"/>
                        <w:left w:val="none" w:sz="0" w:space="0" w:color="auto"/>
                        <w:bottom w:val="none" w:sz="0" w:space="0" w:color="auto"/>
                        <w:right w:val="none" w:sz="0" w:space="0" w:color="auto"/>
                      </w:divBdr>
                    </w:div>
                    <w:div w:id="1816220750">
                      <w:marLeft w:val="0"/>
                      <w:marRight w:val="0"/>
                      <w:marTop w:val="0"/>
                      <w:marBottom w:val="0"/>
                      <w:divBdr>
                        <w:top w:val="none" w:sz="0" w:space="0" w:color="auto"/>
                        <w:left w:val="none" w:sz="0" w:space="0" w:color="auto"/>
                        <w:bottom w:val="none" w:sz="0" w:space="0" w:color="auto"/>
                        <w:right w:val="none" w:sz="0" w:space="0" w:color="auto"/>
                      </w:divBdr>
                    </w:div>
                  </w:divsChild>
                </w:div>
                <w:div w:id="1137911120">
                  <w:marLeft w:val="0"/>
                  <w:marRight w:val="0"/>
                  <w:marTop w:val="0"/>
                  <w:marBottom w:val="0"/>
                  <w:divBdr>
                    <w:top w:val="none" w:sz="0" w:space="0" w:color="auto"/>
                    <w:left w:val="none" w:sz="0" w:space="0" w:color="auto"/>
                    <w:bottom w:val="none" w:sz="0" w:space="0" w:color="auto"/>
                    <w:right w:val="none" w:sz="0" w:space="0" w:color="auto"/>
                  </w:divBdr>
                  <w:divsChild>
                    <w:div w:id="1340157361">
                      <w:marLeft w:val="0"/>
                      <w:marRight w:val="0"/>
                      <w:marTop w:val="0"/>
                      <w:marBottom w:val="0"/>
                      <w:divBdr>
                        <w:top w:val="none" w:sz="0" w:space="0" w:color="auto"/>
                        <w:left w:val="none" w:sz="0" w:space="0" w:color="auto"/>
                        <w:bottom w:val="none" w:sz="0" w:space="0" w:color="auto"/>
                        <w:right w:val="none" w:sz="0" w:space="0" w:color="auto"/>
                      </w:divBdr>
                    </w:div>
                    <w:div w:id="2146658637">
                      <w:marLeft w:val="0"/>
                      <w:marRight w:val="0"/>
                      <w:marTop w:val="0"/>
                      <w:marBottom w:val="0"/>
                      <w:divBdr>
                        <w:top w:val="none" w:sz="0" w:space="0" w:color="auto"/>
                        <w:left w:val="none" w:sz="0" w:space="0" w:color="auto"/>
                        <w:bottom w:val="none" w:sz="0" w:space="0" w:color="auto"/>
                        <w:right w:val="none" w:sz="0" w:space="0" w:color="auto"/>
                      </w:divBdr>
                    </w:div>
                  </w:divsChild>
                </w:div>
                <w:div w:id="1138064423">
                  <w:marLeft w:val="0"/>
                  <w:marRight w:val="0"/>
                  <w:marTop w:val="0"/>
                  <w:marBottom w:val="0"/>
                  <w:divBdr>
                    <w:top w:val="none" w:sz="0" w:space="0" w:color="auto"/>
                    <w:left w:val="none" w:sz="0" w:space="0" w:color="auto"/>
                    <w:bottom w:val="none" w:sz="0" w:space="0" w:color="auto"/>
                    <w:right w:val="none" w:sz="0" w:space="0" w:color="auto"/>
                  </w:divBdr>
                  <w:divsChild>
                    <w:div w:id="1500119315">
                      <w:marLeft w:val="0"/>
                      <w:marRight w:val="0"/>
                      <w:marTop w:val="0"/>
                      <w:marBottom w:val="0"/>
                      <w:divBdr>
                        <w:top w:val="none" w:sz="0" w:space="0" w:color="auto"/>
                        <w:left w:val="none" w:sz="0" w:space="0" w:color="auto"/>
                        <w:bottom w:val="none" w:sz="0" w:space="0" w:color="auto"/>
                        <w:right w:val="none" w:sz="0" w:space="0" w:color="auto"/>
                      </w:divBdr>
                    </w:div>
                    <w:div w:id="1913350958">
                      <w:marLeft w:val="0"/>
                      <w:marRight w:val="0"/>
                      <w:marTop w:val="0"/>
                      <w:marBottom w:val="0"/>
                      <w:divBdr>
                        <w:top w:val="none" w:sz="0" w:space="0" w:color="auto"/>
                        <w:left w:val="none" w:sz="0" w:space="0" w:color="auto"/>
                        <w:bottom w:val="none" w:sz="0" w:space="0" w:color="auto"/>
                        <w:right w:val="none" w:sz="0" w:space="0" w:color="auto"/>
                      </w:divBdr>
                    </w:div>
                  </w:divsChild>
                </w:div>
                <w:div w:id="1256205087">
                  <w:marLeft w:val="0"/>
                  <w:marRight w:val="0"/>
                  <w:marTop w:val="0"/>
                  <w:marBottom w:val="0"/>
                  <w:divBdr>
                    <w:top w:val="none" w:sz="0" w:space="0" w:color="auto"/>
                    <w:left w:val="none" w:sz="0" w:space="0" w:color="auto"/>
                    <w:bottom w:val="none" w:sz="0" w:space="0" w:color="auto"/>
                    <w:right w:val="none" w:sz="0" w:space="0" w:color="auto"/>
                  </w:divBdr>
                  <w:divsChild>
                    <w:div w:id="1065254689">
                      <w:marLeft w:val="0"/>
                      <w:marRight w:val="0"/>
                      <w:marTop w:val="0"/>
                      <w:marBottom w:val="0"/>
                      <w:divBdr>
                        <w:top w:val="none" w:sz="0" w:space="0" w:color="auto"/>
                        <w:left w:val="none" w:sz="0" w:space="0" w:color="auto"/>
                        <w:bottom w:val="none" w:sz="0" w:space="0" w:color="auto"/>
                        <w:right w:val="none" w:sz="0" w:space="0" w:color="auto"/>
                      </w:divBdr>
                    </w:div>
                    <w:div w:id="1135102316">
                      <w:marLeft w:val="0"/>
                      <w:marRight w:val="0"/>
                      <w:marTop w:val="0"/>
                      <w:marBottom w:val="0"/>
                      <w:divBdr>
                        <w:top w:val="none" w:sz="0" w:space="0" w:color="auto"/>
                        <w:left w:val="none" w:sz="0" w:space="0" w:color="auto"/>
                        <w:bottom w:val="none" w:sz="0" w:space="0" w:color="auto"/>
                        <w:right w:val="none" w:sz="0" w:space="0" w:color="auto"/>
                      </w:divBdr>
                    </w:div>
                  </w:divsChild>
                </w:div>
                <w:div w:id="1261178841">
                  <w:marLeft w:val="0"/>
                  <w:marRight w:val="0"/>
                  <w:marTop w:val="0"/>
                  <w:marBottom w:val="0"/>
                  <w:divBdr>
                    <w:top w:val="none" w:sz="0" w:space="0" w:color="auto"/>
                    <w:left w:val="none" w:sz="0" w:space="0" w:color="auto"/>
                    <w:bottom w:val="none" w:sz="0" w:space="0" w:color="auto"/>
                    <w:right w:val="none" w:sz="0" w:space="0" w:color="auto"/>
                  </w:divBdr>
                  <w:divsChild>
                    <w:div w:id="1392534558">
                      <w:marLeft w:val="0"/>
                      <w:marRight w:val="0"/>
                      <w:marTop w:val="0"/>
                      <w:marBottom w:val="0"/>
                      <w:divBdr>
                        <w:top w:val="none" w:sz="0" w:space="0" w:color="auto"/>
                        <w:left w:val="none" w:sz="0" w:space="0" w:color="auto"/>
                        <w:bottom w:val="none" w:sz="0" w:space="0" w:color="auto"/>
                        <w:right w:val="none" w:sz="0" w:space="0" w:color="auto"/>
                      </w:divBdr>
                    </w:div>
                    <w:div w:id="1484278788">
                      <w:marLeft w:val="0"/>
                      <w:marRight w:val="0"/>
                      <w:marTop w:val="0"/>
                      <w:marBottom w:val="0"/>
                      <w:divBdr>
                        <w:top w:val="none" w:sz="0" w:space="0" w:color="auto"/>
                        <w:left w:val="none" w:sz="0" w:space="0" w:color="auto"/>
                        <w:bottom w:val="none" w:sz="0" w:space="0" w:color="auto"/>
                        <w:right w:val="none" w:sz="0" w:space="0" w:color="auto"/>
                      </w:divBdr>
                    </w:div>
                    <w:div w:id="2033912815">
                      <w:marLeft w:val="0"/>
                      <w:marRight w:val="0"/>
                      <w:marTop w:val="0"/>
                      <w:marBottom w:val="0"/>
                      <w:divBdr>
                        <w:top w:val="none" w:sz="0" w:space="0" w:color="auto"/>
                        <w:left w:val="none" w:sz="0" w:space="0" w:color="auto"/>
                        <w:bottom w:val="none" w:sz="0" w:space="0" w:color="auto"/>
                        <w:right w:val="none" w:sz="0" w:space="0" w:color="auto"/>
                      </w:divBdr>
                    </w:div>
                  </w:divsChild>
                </w:div>
                <w:div w:id="1362128536">
                  <w:marLeft w:val="0"/>
                  <w:marRight w:val="0"/>
                  <w:marTop w:val="0"/>
                  <w:marBottom w:val="0"/>
                  <w:divBdr>
                    <w:top w:val="none" w:sz="0" w:space="0" w:color="auto"/>
                    <w:left w:val="none" w:sz="0" w:space="0" w:color="auto"/>
                    <w:bottom w:val="none" w:sz="0" w:space="0" w:color="auto"/>
                    <w:right w:val="none" w:sz="0" w:space="0" w:color="auto"/>
                  </w:divBdr>
                  <w:divsChild>
                    <w:div w:id="1235357189">
                      <w:marLeft w:val="0"/>
                      <w:marRight w:val="0"/>
                      <w:marTop w:val="0"/>
                      <w:marBottom w:val="0"/>
                      <w:divBdr>
                        <w:top w:val="none" w:sz="0" w:space="0" w:color="auto"/>
                        <w:left w:val="none" w:sz="0" w:space="0" w:color="auto"/>
                        <w:bottom w:val="none" w:sz="0" w:space="0" w:color="auto"/>
                        <w:right w:val="none" w:sz="0" w:space="0" w:color="auto"/>
                      </w:divBdr>
                    </w:div>
                    <w:div w:id="1861242504">
                      <w:marLeft w:val="0"/>
                      <w:marRight w:val="0"/>
                      <w:marTop w:val="0"/>
                      <w:marBottom w:val="0"/>
                      <w:divBdr>
                        <w:top w:val="none" w:sz="0" w:space="0" w:color="auto"/>
                        <w:left w:val="none" w:sz="0" w:space="0" w:color="auto"/>
                        <w:bottom w:val="none" w:sz="0" w:space="0" w:color="auto"/>
                        <w:right w:val="none" w:sz="0" w:space="0" w:color="auto"/>
                      </w:divBdr>
                    </w:div>
                  </w:divsChild>
                </w:div>
                <w:div w:id="1369182598">
                  <w:marLeft w:val="0"/>
                  <w:marRight w:val="0"/>
                  <w:marTop w:val="0"/>
                  <w:marBottom w:val="0"/>
                  <w:divBdr>
                    <w:top w:val="none" w:sz="0" w:space="0" w:color="auto"/>
                    <w:left w:val="none" w:sz="0" w:space="0" w:color="auto"/>
                    <w:bottom w:val="none" w:sz="0" w:space="0" w:color="auto"/>
                    <w:right w:val="none" w:sz="0" w:space="0" w:color="auto"/>
                  </w:divBdr>
                  <w:divsChild>
                    <w:div w:id="1203589828">
                      <w:marLeft w:val="0"/>
                      <w:marRight w:val="0"/>
                      <w:marTop w:val="0"/>
                      <w:marBottom w:val="0"/>
                      <w:divBdr>
                        <w:top w:val="none" w:sz="0" w:space="0" w:color="auto"/>
                        <w:left w:val="none" w:sz="0" w:space="0" w:color="auto"/>
                        <w:bottom w:val="none" w:sz="0" w:space="0" w:color="auto"/>
                        <w:right w:val="none" w:sz="0" w:space="0" w:color="auto"/>
                      </w:divBdr>
                    </w:div>
                    <w:div w:id="1546528299">
                      <w:marLeft w:val="0"/>
                      <w:marRight w:val="0"/>
                      <w:marTop w:val="0"/>
                      <w:marBottom w:val="0"/>
                      <w:divBdr>
                        <w:top w:val="none" w:sz="0" w:space="0" w:color="auto"/>
                        <w:left w:val="none" w:sz="0" w:space="0" w:color="auto"/>
                        <w:bottom w:val="none" w:sz="0" w:space="0" w:color="auto"/>
                        <w:right w:val="none" w:sz="0" w:space="0" w:color="auto"/>
                      </w:divBdr>
                    </w:div>
                  </w:divsChild>
                </w:div>
                <w:div w:id="1428189672">
                  <w:marLeft w:val="0"/>
                  <w:marRight w:val="0"/>
                  <w:marTop w:val="0"/>
                  <w:marBottom w:val="0"/>
                  <w:divBdr>
                    <w:top w:val="none" w:sz="0" w:space="0" w:color="auto"/>
                    <w:left w:val="none" w:sz="0" w:space="0" w:color="auto"/>
                    <w:bottom w:val="none" w:sz="0" w:space="0" w:color="auto"/>
                    <w:right w:val="none" w:sz="0" w:space="0" w:color="auto"/>
                  </w:divBdr>
                  <w:divsChild>
                    <w:div w:id="130950214">
                      <w:marLeft w:val="0"/>
                      <w:marRight w:val="0"/>
                      <w:marTop w:val="0"/>
                      <w:marBottom w:val="0"/>
                      <w:divBdr>
                        <w:top w:val="none" w:sz="0" w:space="0" w:color="auto"/>
                        <w:left w:val="none" w:sz="0" w:space="0" w:color="auto"/>
                        <w:bottom w:val="none" w:sz="0" w:space="0" w:color="auto"/>
                        <w:right w:val="none" w:sz="0" w:space="0" w:color="auto"/>
                      </w:divBdr>
                    </w:div>
                    <w:div w:id="400908496">
                      <w:marLeft w:val="0"/>
                      <w:marRight w:val="0"/>
                      <w:marTop w:val="0"/>
                      <w:marBottom w:val="0"/>
                      <w:divBdr>
                        <w:top w:val="none" w:sz="0" w:space="0" w:color="auto"/>
                        <w:left w:val="none" w:sz="0" w:space="0" w:color="auto"/>
                        <w:bottom w:val="none" w:sz="0" w:space="0" w:color="auto"/>
                        <w:right w:val="none" w:sz="0" w:space="0" w:color="auto"/>
                      </w:divBdr>
                    </w:div>
                    <w:div w:id="1022852518">
                      <w:marLeft w:val="0"/>
                      <w:marRight w:val="0"/>
                      <w:marTop w:val="0"/>
                      <w:marBottom w:val="0"/>
                      <w:divBdr>
                        <w:top w:val="none" w:sz="0" w:space="0" w:color="auto"/>
                        <w:left w:val="none" w:sz="0" w:space="0" w:color="auto"/>
                        <w:bottom w:val="none" w:sz="0" w:space="0" w:color="auto"/>
                        <w:right w:val="none" w:sz="0" w:space="0" w:color="auto"/>
                      </w:divBdr>
                    </w:div>
                    <w:div w:id="2001420662">
                      <w:marLeft w:val="0"/>
                      <w:marRight w:val="0"/>
                      <w:marTop w:val="0"/>
                      <w:marBottom w:val="0"/>
                      <w:divBdr>
                        <w:top w:val="none" w:sz="0" w:space="0" w:color="auto"/>
                        <w:left w:val="none" w:sz="0" w:space="0" w:color="auto"/>
                        <w:bottom w:val="none" w:sz="0" w:space="0" w:color="auto"/>
                        <w:right w:val="none" w:sz="0" w:space="0" w:color="auto"/>
                      </w:divBdr>
                    </w:div>
                  </w:divsChild>
                </w:div>
                <w:div w:id="1491871405">
                  <w:marLeft w:val="0"/>
                  <w:marRight w:val="0"/>
                  <w:marTop w:val="0"/>
                  <w:marBottom w:val="0"/>
                  <w:divBdr>
                    <w:top w:val="none" w:sz="0" w:space="0" w:color="auto"/>
                    <w:left w:val="none" w:sz="0" w:space="0" w:color="auto"/>
                    <w:bottom w:val="none" w:sz="0" w:space="0" w:color="auto"/>
                    <w:right w:val="none" w:sz="0" w:space="0" w:color="auto"/>
                  </w:divBdr>
                  <w:divsChild>
                    <w:div w:id="310210660">
                      <w:marLeft w:val="0"/>
                      <w:marRight w:val="0"/>
                      <w:marTop w:val="0"/>
                      <w:marBottom w:val="0"/>
                      <w:divBdr>
                        <w:top w:val="none" w:sz="0" w:space="0" w:color="auto"/>
                        <w:left w:val="none" w:sz="0" w:space="0" w:color="auto"/>
                        <w:bottom w:val="none" w:sz="0" w:space="0" w:color="auto"/>
                        <w:right w:val="none" w:sz="0" w:space="0" w:color="auto"/>
                      </w:divBdr>
                    </w:div>
                    <w:div w:id="963147744">
                      <w:marLeft w:val="0"/>
                      <w:marRight w:val="0"/>
                      <w:marTop w:val="0"/>
                      <w:marBottom w:val="0"/>
                      <w:divBdr>
                        <w:top w:val="none" w:sz="0" w:space="0" w:color="auto"/>
                        <w:left w:val="none" w:sz="0" w:space="0" w:color="auto"/>
                        <w:bottom w:val="none" w:sz="0" w:space="0" w:color="auto"/>
                        <w:right w:val="none" w:sz="0" w:space="0" w:color="auto"/>
                      </w:divBdr>
                    </w:div>
                    <w:div w:id="1577322982">
                      <w:marLeft w:val="0"/>
                      <w:marRight w:val="0"/>
                      <w:marTop w:val="0"/>
                      <w:marBottom w:val="0"/>
                      <w:divBdr>
                        <w:top w:val="none" w:sz="0" w:space="0" w:color="auto"/>
                        <w:left w:val="none" w:sz="0" w:space="0" w:color="auto"/>
                        <w:bottom w:val="none" w:sz="0" w:space="0" w:color="auto"/>
                        <w:right w:val="none" w:sz="0" w:space="0" w:color="auto"/>
                      </w:divBdr>
                    </w:div>
                    <w:div w:id="1796833061">
                      <w:marLeft w:val="0"/>
                      <w:marRight w:val="0"/>
                      <w:marTop w:val="0"/>
                      <w:marBottom w:val="0"/>
                      <w:divBdr>
                        <w:top w:val="none" w:sz="0" w:space="0" w:color="auto"/>
                        <w:left w:val="none" w:sz="0" w:space="0" w:color="auto"/>
                        <w:bottom w:val="none" w:sz="0" w:space="0" w:color="auto"/>
                        <w:right w:val="none" w:sz="0" w:space="0" w:color="auto"/>
                      </w:divBdr>
                    </w:div>
                  </w:divsChild>
                </w:div>
                <w:div w:id="1622035244">
                  <w:marLeft w:val="0"/>
                  <w:marRight w:val="0"/>
                  <w:marTop w:val="0"/>
                  <w:marBottom w:val="0"/>
                  <w:divBdr>
                    <w:top w:val="none" w:sz="0" w:space="0" w:color="auto"/>
                    <w:left w:val="none" w:sz="0" w:space="0" w:color="auto"/>
                    <w:bottom w:val="none" w:sz="0" w:space="0" w:color="auto"/>
                    <w:right w:val="none" w:sz="0" w:space="0" w:color="auto"/>
                  </w:divBdr>
                  <w:divsChild>
                    <w:div w:id="284317293">
                      <w:marLeft w:val="0"/>
                      <w:marRight w:val="0"/>
                      <w:marTop w:val="0"/>
                      <w:marBottom w:val="0"/>
                      <w:divBdr>
                        <w:top w:val="none" w:sz="0" w:space="0" w:color="auto"/>
                        <w:left w:val="none" w:sz="0" w:space="0" w:color="auto"/>
                        <w:bottom w:val="none" w:sz="0" w:space="0" w:color="auto"/>
                        <w:right w:val="none" w:sz="0" w:space="0" w:color="auto"/>
                      </w:divBdr>
                    </w:div>
                    <w:div w:id="899174445">
                      <w:marLeft w:val="0"/>
                      <w:marRight w:val="0"/>
                      <w:marTop w:val="0"/>
                      <w:marBottom w:val="0"/>
                      <w:divBdr>
                        <w:top w:val="none" w:sz="0" w:space="0" w:color="auto"/>
                        <w:left w:val="none" w:sz="0" w:space="0" w:color="auto"/>
                        <w:bottom w:val="none" w:sz="0" w:space="0" w:color="auto"/>
                        <w:right w:val="none" w:sz="0" w:space="0" w:color="auto"/>
                      </w:divBdr>
                    </w:div>
                  </w:divsChild>
                </w:div>
                <w:div w:id="1659458504">
                  <w:marLeft w:val="0"/>
                  <w:marRight w:val="0"/>
                  <w:marTop w:val="0"/>
                  <w:marBottom w:val="0"/>
                  <w:divBdr>
                    <w:top w:val="none" w:sz="0" w:space="0" w:color="auto"/>
                    <w:left w:val="none" w:sz="0" w:space="0" w:color="auto"/>
                    <w:bottom w:val="none" w:sz="0" w:space="0" w:color="auto"/>
                    <w:right w:val="none" w:sz="0" w:space="0" w:color="auto"/>
                  </w:divBdr>
                  <w:divsChild>
                    <w:div w:id="1565794692">
                      <w:marLeft w:val="0"/>
                      <w:marRight w:val="0"/>
                      <w:marTop w:val="0"/>
                      <w:marBottom w:val="0"/>
                      <w:divBdr>
                        <w:top w:val="none" w:sz="0" w:space="0" w:color="auto"/>
                        <w:left w:val="none" w:sz="0" w:space="0" w:color="auto"/>
                        <w:bottom w:val="none" w:sz="0" w:space="0" w:color="auto"/>
                        <w:right w:val="none" w:sz="0" w:space="0" w:color="auto"/>
                      </w:divBdr>
                    </w:div>
                    <w:div w:id="1747876705">
                      <w:marLeft w:val="0"/>
                      <w:marRight w:val="0"/>
                      <w:marTop w:val="0"/>
                      <w:marBottom w:val="0"/>
                      <w:divBdr>
                        <w:top w:val="none" w:sz="0" w:space="0" w:color="auto"/>
                        <w:left w:val="none" w:sz="0" w:space="0" w:color="auto"/>
                        <w:bottom w:val="none" w:sz="0" w:space="0" w:color="auto"/>
                        <w:right w:val="none" w:sz="0" w:space="0" w:color="auto"/>
                      </w:divBdr>
                    </w:div>
                  </w:divsChild>
                </w:div>
                <w:div w:id="1661959863">
                  <w:marLeft w:val="0"/>
                  <w:marRight w:val="0"/>
                  <w:marTop w:val="0"/>
                  <w:marBottom w:val="0"/>
                  <w:divBdr>
                    <w:top w:val="none" w:sz="0" w:space="0" w:color="auto"/>
                    <w:left w:val="none" w:sz="0" w:space="0" w:color="auto"/>
                    <w:bottom w:val="none" w:sz="0" w:space="0" w:color="auto"/>
                    <w:right w:val="none" w:sz="0" w:space="0" w:color="auto"/>
                  </w:divBdr>
                  <w:divsChild>
                    <w:div w:id="1029716328">
                      <w:marLeft w:val="0"/>
                      <w:marRight w:val="0"/>
                      <w:marTop w:val="0"/>
                      <w:marBottom w:val="0"/>
                      <w:divBdr>
                        <w:top w:val="none" w:sz="0" w:space="0" w:color="auto"/>
                        <w:left w:val="none" w:sz="0" w:space="0" w:color="auto"/>
                        <w:bottom w:val="none" w:sz="0" w:space="0" w:color="auto"/>
                        <w:right w:val="none" w:sz="0" w:space="0" w:color="auto"/>
                      </w:divBdr>
                    </w:div>
                    <w:div w:id="1047143224">
                      <w:marLeft w:val="0"/>
                      <w:marRight w:val="0"/>
                      <w:marTop w:val="0"/>
                      <w:marBottom w:val="0"/>
                      <w:divBdr>
                        <w:top w:val="none" w:sz="0" w:space="0" w:color="auto"/>
                        <w:left w:val="none" w:sz="0" w:space="0" w:color="auto"/>
                        <w:bottom w:val="none" w:sz="0" w:space="0" w:color="auto"/>
                        <w:right w:val="none" w:sz="0" w:space="0" w:color="auto"/>
                      </w:divBdr>
                    </w:div>
                  </w:divsChild>
                </w:div>
                <w:div w:id="1679768381">
                  <w:marLeft w:val="0"/>
                  <w:marRight w:val="0"/>
                  <w:marTop w:val="0"/>
                  <w:marBottom w:val="0"/>
                  <w:divBdr>
                    <w:top w:val="none" w:sz="0" w:space="0" w:color="auto"/>
                    <w:left w:val="none" w:sz="0" w:space="0" w:color="auto"/>
                    <w:bottom w:val="none" w:sz="0" w:space="0" w:color="auto"/>
                    <w:right w:val="none" w:sz="0" w:space="0" w:color="auto"/>
                  </w:divBdr>
                  <w:divsChild>
                    <w:div w:id="595867965">
                      <w:marLeft w:val="0"/>
                      <w:marRight w:val="0"/>
                      <w:marTop w:val="0"/>
                      <w:marBottom w:val="0"/>
                      <w:divBdr>
                        <w:top w:val="none" w:sz="0" w:space="0" w:color="auto"/>
                        <w:left w:val="none" w:sz="0" w:space="0" w:color="auto"/>
                        <w:bottom w:val="none" w:sz="0" w:space="0" w:color="auto"/>
                        <w:right w:val="none" w:sz="0" w:space="0" w:color="auto"/>
                      </w:divBdr>
                    </w:div>
                    <w:div w:id="633408312">
                      <w:marLeft w:val="0"/>
                      <w:marRight w:val="0"/>
                      <w:marTop w:val="0"/>
                      <w:marBottom w:val="0"/>
                      <w:divBdr>
                        <w:top w:val="none" w:sz="0" w:space="0" w:color="auto"/>
                        <w:left w:val="none" w:sz="0" w:space="0" w:color="auto"/>
                        <w:bottom w:val="none" w:sz="0" w:space="0" w:color="auto"/>
                        <w:right w:val="none" w:sz="0" w:space="0" w:color="auto"/>
                      </w:divBdr>
                    </w:div>
                    <w:div w:id="940989719">
                      <w:marLeft w:val="0"/>
                      <w:marRight w:val="0"/>
                      <w:marTop w:val="0"/>
                      <w:marBottom w:val="0"/>
                      <w:divBdr>
                        <w:top w:val="none" w:sz="0" w:space="0" w:color="auto"/>
                        <w:left w:val="none" w:sz="0" w:space="0" w:color="auto"/>
                        <w:bottom w:val="none" w:sz="0" w:space="0" w:color="auto"/>
                        <w:right w:val="none" w:sz="0" w:space="0" w:color="auto"/>
                      </w:divBdr>
                    </w:div>
                    <w:div w:id="1340154336">
                      <w:marLeft w:val="0"/>
                      <w:marRight w:val="0"/>
                      <w:marTop w:val="0"/>
                      <w:marBottom w:val="0"/>
                      <w:divBdr>
                        <w:top w:val="none" w:sz="0" w:space="0" w:color="auto"/>
                        <w:left w:val="none" w:sz="0" w:space="0" w:color="auto"/>
                        <w:bottom w:val="none" w:sz="0" w:space="0" w:color="auto"/>
                        <w:right w:val="none" w:sz="0" w:space="0" w:color="auto"/>
                      </w:divBdr>
                    </w:div>
                    <w:div w:id="1667318089">
                      <w:marLeft w:val="0"/>
                      <w:marRight w:val="0"/>
                      <w:marTop w:val="0"/>
                      <w:marBottom w:val="0"/>
                      <w:divBdr>
                        <w:top w:val="none" w:sz="0" w:space="0" w:color="auto"/>
                        <w:left w:val="none" w:sz="0" w:space="0" w:color="auto"/>
                        <w:bottom w:val="none" w:sz="0" w:space="0" w:color="auto"/>
                        <w:right w:val="none" w:sz="0" w:space="0" w:color="auto"/>
                      </w:divBdr>
                    </w:div>
                    <w:div w:id="2022049558">
                      <w:marLeft w:val="0"/>
                      <w:marRight w:val="0"/>
                      <w:marTop w:val="0"/>
                      <w:marBottom w:val="0"/>
                      <w:divBdr>
                        <w:top w:val="none" w:sz="0" w:space="0" w:color="auto"/>
                        <w:left w:val="none" w:sz="0" w:space="0" w:color="auto"/>
                        <w:bottom w:val="none" w:sz="0" w:space="0" w:color="auto"/>
                        <w:right w:val="none" w:sz="0" w:space="0" w:color="auto"/>
                      </w:divBdr>
                    </w:div>
                    <w:div w:id="2082603012">
                      <w:marLeft w:val="0"/>
                      <w:marRight w:val="0"/>
                      <w:marTop w:val="0"/>
                      <w:marBottom w:val="0"/>
                      <w:divBdr>
                        <w:top w:val="none" w:sz="0" w:space="0" w:color="auto"/>
                        <w:left w:val="none" w:sz="0" w:space="0" w:color="auto"/>
                        <w:bottom w:val="none" w:sz="0" w:space="0" w:color="auto"/>
                        <w:right w:val="none" w:sz="0" w:space="0" w:color="auto"/>
                      </w:divBdr>
                    </w:div>
                  </w:divsChild>
                </w:div>
                <w:div w:id="1757821547">
                  <w:marLeft w:val="0"/>
                  <w:marRight w:val="0"/>
                  <w:marTop w:val="0"/>
                  <w:marBottom w:val="0"/>
                  <w:divBdr>
                    <w:top w:val="none" w:sz="0" w:space="0" w:color="auto"/>
                    <w:left w:val="none" w:sz="0" w:space="0" w:color="auto"/>
                    <w:bottom w:val="none" w:sz="0" w:space="0" w:color="auto"/>
                    <w:right w:val="none" w:sz="0" w:space="0" w:color="auto"/>
                  </w:divBdr>
                  <w:divsChild>
                    <w:div w:id="1226069151">
                      <w:marLeft w:val="0"/>
                      <w:marRight w:val="0"/>
                      <w:marTop w:val="0"/>
                      <w:marBottom w:val="0"/>
                      <w:divBdr>
                        <w:top w:val="none" w:sz="0" w:space="0" w:color="auto"/>
                        <w:left w:val="none" w:sz="0" w:space="0" w:color="auto"/>
                        <w:bottom w:val="none" w:sz="0" w:space="0" w:color="auto"/>
                        <w:right w:val="none" w:sz="0" w:space="0" w:color="auto"/>
                      </w:divBdr>
                    </w:div>
                    <w:div w:id="1561135987">
                      <w:marLeft w:val="0"/>
                      <w:marRight w:val="0"/>
                      <w:marTop w:val="0"/>
                      <w:marBottom w:val="0"/>
                      <w:divBdr>
                        <w:top w:val="none" w:sz="0" w:space="0" w:color="auto"/>
                        <w:left w:val="none" w:sz="0" w:space="0" w:color="auto"/>
                        <w:bottom w:val="none" w:sz="0" w:space="0" w:color="auto"/>
                        <w:right w:val="none" w:sz="0" w:space="0" w:color="auto"/>
                      </w:divBdr>
                    </w:div>
                  </w:divsChild>
                </w:div>
                <w:div w:id="1856574538">
                  <w:marLeft w:val="0"/>
                  <w:marRight w:val="0"/>
                  <w:marTop w:val="0"/>
                  <w:marBottom w:val="0"/>
                  <w:divBdr>
                    <w:top w:val="none" w:sz="0" w:space="0" w:color="auto"/>
                    <w:left w:val="none" w:sz="0" w:space="0" w:color="auto"/>
                    <w:bottom w:val="none" w:sz="0" w:space="0" w:color="auto"/>
                    <w:right w:val="none" w:sz="0" w:space="0" w:color="auto"/>
                  </w:divBdr>
                  <w:divsChild>
                    <w:div w:id="525027136">
                      <w:marLeft w:val="0"/>
                      <w:marRight w:val="0"/>
                      <w:marTop w:val="0"/>
                      <w:marBottom w:val="0"/>
                      <w:divBdr>
                        <w:top w:val="none" w:sz="0" w:space="0" w:color="auto"/>
                        <w:left w:val="none" w:sz="0" w:space="0" w:color="auto"/>
                        <w:bottom w:val="none" w:sz="0" w:space="0" w:color="auto"/>
                        <w:right w:val="none" w:sz="0" w:space="0" w:color="auto"/>
                      </w:divBdr>
                    </w:div>
                    <w:div w:id="833447470">
                      <w:marLeft w:val="0"/>
                      <w:marRight w:val="0"/>
                      <w:marTop w:val="0"/>
                      <w:marBottom w:val="0"/>
                      <w:divBdr>
                        <w:top w:val="none" w:sz="0" w:space="0" w:color="auto"/>
                        <w:left w:val="none" w:sz="0" w:space="0" w:color="auto"/>
                        <w:bottom w:val="none" w:sz="0" w:space="0" w:color="auto"/>
                        <w:right w:val="none" w:sz="0" w:space="0" w:color="auto"/>
                      </w:divBdr>
                    </w:div>
                  </w:divsChild>
                </w:div>
                <w:div w:id="1925529282">
                  <w:marLeft w:val="0"/>
                  <w:marRight w:val="0"/>
                  <w:marTop w:val="0"/>
                  <w:marBottom w:val="0"/>
                  <w:divBdr>
                    <w:top w:val="none" w:sz="0" w:space="0" w:color="auto"/>
                    <w:left w:val="none" w:sz="0" w:space="0" w:color="auto"/>
                    <w:bottom w:val="none" w:sz="0" w:space="0" w:color="auto"/>
                    <w:right w:val="none" w:sz="0" w:space="0" w:color="auto"/>
                  </w:divBdr>
                  <w:divsChild>
                    <w:div w:id="1257636507">
                      <w:marLeft w:val="0"/>
                      <w:marRight w:val="0"/>
                      <w:marTop w:val="0"/>
                      <w:marBottom w:val="0"/>
                      <w:divBdr>
                        <w:top w:val="none" w:sz="0" w:space="0" w:color="auto"/>
                        <w:left w:val="none" w:sz="0" w:space="0" w:color="auto"/>
                        <w:bottom w:val="none" w:sz="0" w:space="0" w:color="auto"/>
                        <w:right w:val="none" w:sz="0" w:space="0" w:color="auto"/>
                      </w:divBdr>
                    </w:div>
                    <w:div w:id="2073000610">
                      <w:marLeft w:val="0"/>
                      <w:marRight w:val="0"/>
                      <w:marTop w:val="0"/>
                      <w:marBottom w:val="0"/>
                      <w:divBdr>
                        <w:top w:val="none" w:sz="0" w:space="0" w:color="auto"/>
                        <w:left w:val="none" w:sz="0" w:space="0" w:color="auto"/>
                        <w:bottom w:val="none" w:sz="0" w:space="0" w:color="auto"/>
                        <w:right w:val="none" w:sz="0" w:space="0" w:color="auto"/>
                      </w:divBdr>
                    </w:div>
                  </w:divsChild>
                </w:div>
                <w:div w:id="2084061787">
                  <w:marLeft w:val="0"/>
                  <w:marRight w:val="0"/>
                  <w:marTop w:val="0"/>
                  <w:marBottom w:val="0"/>
                  <w:divBdr>
                    <w:top w:val="none" w:sz="0" w:space="0" w:color="auto"/>
                    <w:left w:val="none" w:sz="0" w:space="0" w:color="auto"/>
                    <w:bottom w:val="none" w:sz="0" w:space="0" w:color="auto"/>
                    <w:right w:val="none" w:sz="0" w:space="0" w:color="auto"/>
                  </w:divBdr>
                  <w:divsChild>
                    <w:div w:id="175073832">
                      <w:marLeft w:val="0"/>
                      <w:marRight w:val="0"/>
                      <w:marTop w:val="0"/>
                      <w:marBottom w:val="0"/>
                      <w:divBdr>
                        <w:top w:val="none" w:sz="0" w:space="0" w:color="auto"/>
                        <w:left w:val="none" w:sz="0" w:space="0" w:color="auto"/>
                        <w:bottom w:val="none" w:sz="0" w:space="0" w:color="auto"/>
                        <w:right w:val="none" w:sz="0" w:space="0" w:color="auto"/>
                      </w:divBdr>
                    </w:div>
                    <w:div w:id="894270569">
                      <w:marLeft w:val="0"/>
                      <w:marRight w:val="0"/>
                      <w:marTop w:val="0"/>
                      <w:marBottom w:val="0"/>
                      <w:divBdr>
                        <w:top w:val="none" w:sz="0" w:space="0" w:color="auto"/>
                        <w:left w:val="none" w:sz="0" w:space="0" w:color="auto"/>
                        <w:bottom w:val="none" w:sz="0" w:space="0" w:color="auto"/>
                        <w:right w:val="none" w:sz="0" w:space="0" w:color="auto"/>
                      </w:divBdr>
                    </w:div>
                    <w:div w:id="1329989528">
                      <w:marLeft w:val="0"/>
                      <w:marRight w:val="0"/>
                      <w:marTop w:val="0"/>
                      <w:marBottom w:val="0"/>
                      <w:divBdr>
                        <w:top w:val="none" w:sz="0" w:space="0" w:color="auto"/>
                        <w:left w:val="none" w:sz="0" w:space="0" w:color="auto"/>
                        <w:bottom w:val="none" w:sz="0" w:space="0" w:color="auto"/>
                        <w:right w:val="none" w:sz="0" w:space="0" w:color="auto"/>
                      </w:divBdr>
                    </w:div>
                    <w:div w:id="1811896056">
                      <w:marLeft w:val="0"/>
                      <w:marRight w:val="0"/>
                      <w:marTop w:val="0"/>
                      <w:marBottom w:val="0"/>
                      <w:divBdr>
                        <w:top w:val="none" w:sz="0" w:space="0" w:color="auto"/>
                        <w:left w:val="none" w:sz="0" w:space="0" w:color="auto"/>
                        <w:bottom w:val="none" w:sz="0" w:space="0" w:color="auto"/>
                        <w:right w:val="none" w:sz="0" w:space="0" w:color="auto"/>
                      </w:divBdr>
                    </w:div>
                  </w:divsChild>
                </w:div>
                <w:div w:id="2098482830">
                  <w:marLeft w:val="0"/>
                  <w:marRight w:val="0"/>
                  <w:marTop w:val="0"/>
                  <w:marBottom w:val="0"/>
                  <w:divBdr>
                    <w:top w:val="none" w:sz="0" w:space="0" w:color="auto"/>
                    <w:left w:val="none" w:sz="0" w:space="0" w:color="auto"/>
                    <w:bottom w:val="none" w:sz="0" w:space="0" w:color="auto"/>
                    <w:right w:val="none" w:sz="0" w:space="0" w:color="auto"/>
                  </w:divBdr>
                  <w:divsChild>
                    <w:div w:id="194195049">
                      <w:marLeft w:val="0"/>
                      <w:marRight w:val="0"/>
                      <w:marTop w:val="0"/>
                      <w:marBottom w:val="0"/>
                      <w:divBdr>
                        <w:top w:val="none" w:sz="0" w:space="0" w:color="auto"/>
                        <w:left w:val="none" w:sz="0" w:space="0" w:color="auto"/>
                        <w:bottom w:val="none" w:sz="0" w:space="0" w:color="auto"/>
                        <w:right w:val="none" w:sz="0" w:space="0" w:color="auto"/>
                      </w:divBdr>
                    </w:div>
                    <w:div w:id="12746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ociety.indonesia@britishcouncil.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bc_templates\British%20Council%20-%20Pink\Document.dotx" TargetMode="External"/></Relationships>
</file>

<file path=word/theme/theme1.xml><?xml version="1.0" encoding="utf-8"?>
<a:theme xmlns:a="http://schemas.openxmlformats.org/drawingml/2006/main" name="Office Theme">
  <a:themeElements>
    <a:clrScheme name="British Council - Word Template Pink">
      <a:dk1>
        <a:srgbClr val="000000"/>
      </a:dk1>
      <a:lt1>
        <a:srgbClr val="FFFFFF"/>
      </a:lt1>
      <a:dk2>
        <a:srgbClr val="230859"/>
      </a:dk2>
      <a:lt2>
        <a:srgbClr val="C8C8C8"/>
      </a:lt2>
      <a:accent1>
        <a:srgbClr val="FF00C8"/>
      </a:accent1>
      <a:accent2>
        <a:srgbClr val="B25EFF"/>
      </a:accent2>
      <a:accent3>
        <a:srgbClr val="00DCFF"/>
      </a:accent3>
      <a:accent4>
        <a:srgbClr val="EA0034"/>
      </a:accent4>
      <a:accent5>
        <a:srgbClr val="FF8200"/>
      </a:accent5>
      <a:accent6>
        <a:srgbClr val="5DEB4B"/>
      </a:accent6>
      <a:hlink>
        <a:srgbClr val="FF00C8"/>
      </a:hlink>
      <a:folHlink>
        <a:srgbClr val="898A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23085A"/>
        </a:solidFill>
        <a:ln>
          <a:noFill/>
        </a:ln>
        <a:effectLst/>
        <a:extLst>
          <a:ext uri="{FAA26D3D-D897-4be2-8F04-BA451C77F1D7}">
            <ma14:placeholderFlag xmlns:ma14="http://schemas.microsoft.com/office/mac/drawingml/2011/main" xmlns=""/>
          </a:ext>
          <a:ext uri="{C572A759-6A51-4108-AA02-DFA0A04FC94B}">
            <ma14:wrappingTextBoxFlag xmlns:ma14="http://schemas.microsoft.com/office/mac/drawingml/2011/main" xmlns=""/>
          </a:ext>
        </a:extLst>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2B33B1B834BF341A91535EEF75CD3CA" ma:contentTypeVersion="16" ma:contentTypeDescription="Create a new document." ma:contentTypeScope="" ma:versionID="e359060603e618ba40ccb253642d8007">
  <xsd:schema xmlns:xsd="http://www.w3.org/2001/XMLSchema" xmlns:xs="http://www.w3.org/2001/XMLSchema" xmlns:p="http://schemas.microsoft.com/office/2006/metadata/properties" xmlns:ns2="1904baa0-5e3f-426b-a002-5cae9089a2cc" xmlns:ns3="b3d5bb20-f5a2-4ff4-9871-dba7fe3f92ce" targetNamespace="http://schemas.microsoft.com/office/2006/metadata/properties" ma:root="true" ma:fieldsID="13a2d7593632f10d07292d68486932c2" ns2:_="" ns3:_="">
    <xsd:import namespace="1904baa0-5e3f-426b-a002-5cae9089a2cc"/>
    <xsd:import namespace="b3d5bb20-f5a2-4ff4-9871-dba7fe3f92c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04baa0-5e3f-426b-a002-5cae9089a2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d8b47c1-f241-41f3-8d01-b95036d9ee9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d5bb20-f5a2-4ff4-9871-dba7fe3f92c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1377e0a-d770-46e6-be56-ba1c996075f8}" ma:internalName="TaxCatchAll" ma:showField="CatchAllData" ma:web="b3d5bb20-f5a2-4ff4-9871-dba7fe3f92c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904baa0-5e3f-426b-a002-5cae9089a2cc">
      <Terms xmlns="http://schemas.microsoft.com/office/infopath/2007/PartnerControls"/>
    </lcf76f155ced4ddcb4097134ff3c332f>
    <TaxCatchAll xmlns="b3d5bb20-f5a2-4ff4-9871-dba7fe3f92c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5781D1-AF04-4193-9162-653E52C03D3A}">
  <ds:schemaRefs>
    <ds:schemaRef ds:uri="http://schemas.openxmlformats.org/officeDocument/2006/bibliography"/>
  </ds:schemaRefs>
</ds:datastoreItem>
</file>

<file path=customXml/itemProps2.xml><?xml version="1.0" encoding="utf-8"?>
<ds:datastoreItem xmlns:ds="http://schemas.openxmlformats.org/officeDocument/2006/customXml" ds:itemID="{0C3F5C15-E4CB-4F05-9201-B4ED3DC9AA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04baa0-5e3f-426b-a002-5cae9089a2cc"/>
    <ds:schemaRef ds:uri="b3d5bb20-f5a2-4ff4-9871-dba7fe3f92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C4D7E5-2695-4638-B0B8-C0D0E508D357}">
  <ds:schemaRefs>
    <ds:schemaRef ds:uri="http://schemas.microsoft.com/office/2006/metadata/properties"/>
    <ds:schemaRef ds:uri="http://schemas.microsoft.com/office/infopath/2007/PartnerControls"/>
    <ds:schemaRef ds:uri="1904baa0-5e3f-426b-a002-5cae9089a2cc"/>
    <ds:schemaRef ds:uri="b3d5bb20-f5a2-4ff4-9871-dba7fe3f92ce"/>
  </ds:schemaRefs>
</ds:datastoreItem>
</file>

<file path=customXml/itemProps4.xml><?xml version="1.0" encoding="utf-8"?>
<ds:datastoreItem xmlns:ds="http://schemas.openxmlformats.org/officeDocument/2006/customXml" ds:itemID="{BCCB5BAB-BC92-464B-868D-A62DD9436D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Document</Template>
  <TotalTime>41</TotalTime>
  <Pages>7</Pages>
  <Words>1328</Words>
  <Characters>7573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British Council</Company>
  <LinksUpToDate>false</LinksUpToDate>
  <CharactersWithSpaces>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Amerasinghe, Manisha (Sri Lanka)</dc:creator>
  <cp:keywords/>
  <dc:description/>
  <cp:lastModifiedBy>Yunita, Emma (Indonesia)</cp:lastModifiedBy>
  <cp:revision>22</cp:revision>
  <cp:lastPrinted>2020-03-06T17:04:00Z</cp:lastPrinted>
  <dcterms:created xsi:type="dcterms:W3CDTF">2026-09-12T10:58:00Z</dcterms:created>
  <dcterms:modified xsi:type="dcterms:W3CDTF">2026-09-17T04:59:00Z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0x010100A2B33B1B834BF341A91535EEF75CD3CA</vt:lpwstr>
  </property>
  <property fmtid="{D5CDD505-2E9C-101B-9397-08002B2CF9AE}" pid="3" name="MediaServiceImageTags">
    <vt:lpwstr/>
  </property>
</Properties>
</file>